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1756E9" w14:textId="2ECE72B3" w:rsidR="00503E66" w:rsidRDefault="00247083" w:rsidP="00503E66">
      <w:pPr>
        <w:pStyle w:val="Strktcitat"/>
        <w:pBdr>
          <w:bottom w:val="single" w:sz="4" w:space="0" w:color="4472C4"/>
        </w:pBdr>
        <w:rPr>
          <w:b/>
          <w:bCs/>
        </w:rPr>
      </w:pPr>
      <w:r w:rsidRPr="00793F9E">
        <w:t>Indkaldelse til Generalforsamlin</w:t>
      </w:r>
      <w:r w:rsidR="004A6D18">
        <w:t xml:space="preserve">g </w:t>
      </w:r>
      <w:r w:rsidR="004A6D18" w:rsidRPr="008C758A">
        <w:rPr>
          <w:b/>
          <w:bCs/>
        </w:rPr>
        <w:t xml:space="preserve">torsdag den </w:t>
      </w:r>
      <w:r w:rsidR="00DF5676">
        <w:rPr>
          <w:b/>
          <w:bCs/>
        </w:rPr>
        <w:t>2</w:t>
      </w:r>
      <w:r w:rsidR="00671D35">
        <w:rPr>
          <w:b/>
          <w:bCs/>
        </w:rPr>
        <w:t>9</w:t>
      </w:r>
      <w:r w:rsidR="004A6D18" w:rsidRPr="008C758A">
        <w:rPr>
          <w:b/>
          <w:bCs/>
        </w:rPr>
        <w:t>.</w:t>
      </w:r>
      <w:r w:rsidRPr="008C758A">
        <w:rPr>
          <w:b/>
          <w:bCs/>
          <w:color w:val="FF0000"/>
        </w:rPr>
        <w:t xml:space="preserve"> </w:t>
      </w:r>
      <w:r w:rsidRPr="008C758A">
        <w:rPr>
          <w:b/>
          <w:bCs/>
        </w:rPr>
        <w:t>oktober 20</w:t>
      </w:r>
      <w:r w:rsidR="006374C9">
        <w:rPr>
          <w:b/>
          <w:bCs/>
        </w:rPr>
        <w:t>2</w:t>
      </w:r>
      <w:r w:rsidR="00DF5676">
        <w:rPr>
          <w:b/>
          <w:bCs/>
        </w:rPr>
        <w:t>6</w:t>
      </w:r>
      <w:r w:rsidRPr="008C758A">
        <w:rPr>
          <w:b/>
          <w:bCs/>
        </w:rPr>
        <w:t xml:space="preserve"> kl. 19.</w:t>
      </w:r>
      <w:r w:rsidR="005D1260">
        <w:rPr>
          <w:b/>
          <w:bCs/>
        </w:rPr>
        <w:t>00</w:t>
      </w:r>
    </w:p>
    <w:p w14:paraId="77103D9A" w14:textId="60AEF645" w:rsidR="00247083" w:rsidRPr="00793F9E" w:rsidRDefault="00671D35" w:rsidP="00503E66">
      <w:pPr>
        <w:pStyle w:val="Strktcitat"/>
        <w:pBdr>
          <w:bottom w:val="single" w:sz="4" w:space="0" w:color="4472C4"/>
        </w:pBdr>
      </w:pPr>
      <w:r>
        <w:t>Refshalevej 48, Maribo</w:t>
      </w:r>
    </w:p>
    <w:p w14:paraId="76FCFEFC" w14:textId="77777777" w:rsidR="00E4027D" w:rsidRDefault="00E4027D" w:rsidP="008C758A">
      <w:pPr>
        <w:autoSpaceDE w:val="0"/>
        <w:autoSpaceDN w:val="0"/>
        <w:adjustRightInd w:val="0"/>
        <w:rPr>
          <w:rFonts w:ascii="Calibri" w:hAnsi="Calibri" w:cs="Calibri"/>
          <w:color w:val="000000"/>
          <w:szCs w:val="24"/>
        </w:rPr>
      </w:pPr>
    </w:p>
    <w:p w14:paraId="4015A63B" w14:textId="61A27985" w:rsidR="00AA5C9A" w:rsidRDefault="00AA5C9A" w:rsidP="008C758A">
      <w:pPr>
        <w:autoSpaceDE w:val="0"/>
        <w:autoSpaceDN w:val="0"/>
        <w:adjustRightInd w:val="0"/>
        <w:rPr>
          <w:rFonts w:ascii="Calibri" w:hAnsi="Calibri" w:cs="Calibri"/>
          <w:color w:val="000000"/>
          <w:szCs w:val="24"/>
        </w:rPr>
      </w:pPr>
      <w:r>
        <w:rPr>
          <w:rFonts w:ascii="Calibri" w:hAnsi="Calibri" w:cs="Calibri"/>
          <w:color w:val="000000"/>
          <w:szCs w:val="24"/>
        </w:rPr>
        <w:t>Kære alle</w:t>
      </w:r>
    </w:p>
    <w:p w14:paraId="5072D61C" w14:textId="77777777" w:rsidR="00AA5C9A" w:rsidRDefault="00AA5C9A" w:rsidP="008C758A">
      <w:pPr>
        <w:autoSpaceDE w:val="0"/>
        <w:autoSpaceDN w:val="0"/>
        <w:adjustRightInd w:val="0"/>
        <w:rPr>
          <w:rFonts w:ascii="Calibri" w:hAnsi="Calibri" w:cs="Calibri"/>
          <w:color w:val="000000"/>
          <w:szCs w:val="24"/>
        </w:rPr>
      </w:pPr>
    </w:p>
    <w:p w14:paraId="160331AF" w14:textId="77777777" w:rsidR="00AA5C9A" w:rsidRDefault="00AA5C9A" w:rsidP="008C758A">
      <w:pPr>
        <w:autoSpaceDE w:val="0"/>
        <w:autoSpaceDN w:val="0"/>
        <w:adjustRightInd w:val="0"/>
        <w:rPr>
          <w:rFonts w:ascii="Calibri" w:hAnsi="Calibri" w:cs="Calibri"/>
          <w:color w:val="000000"/>
          <w:szCs w:val="24"/>
        </w:rPr>
      </w:pPr>
    </w:p>
    <w:p w14:paraId="74CF96B5" w14:textId="77777777" w:rsidR="00AA5C9A" w:rsidRDefault="00AA5C9A" w:rsidP="008C758A">
      <w:pPr>
        <w:autoSpaceDE w:val="0"/>
        <w:autoSpaceDN w:val="0"/>
        <w:adjustRightInd w:val="0"/>
        <w:rPr>
          <w:rFonts w:ascii="Calibri" w:hAnsi="Calibri" w:cs="Calibri"/>
          <w:color w:val="000000"/>
          <w:szCs w:val="24"/>
        </w:rPr>
      </w:pPr>
    </w:p>
    <w:p w14:paraId="1DBDCB7E" w14:textId="1395CC69" w:rsidR="008C758A" w:rsidRPr="000A5AE5" w:rsidRDefault="008C758A" w:rsidP="008C758A">
      <w:pPr>
        <w:autoSpaceDE w:val="0"/>
        <w:autoSpaceDN w:val="0"/>
        <w:adjustRightInd w:val="0"/>
        <w:rPr>
          <w:rFonts w:ascii="Calibri" w:hAnsi="Calibri" w:cs="Calibri"/>
          <w:color w:val="000000"/>
          <w:szCs w:val="24"/>
        </w:rPr>
      </w:pPr>
      <w:r w:rsidRPr="000A5AE5">
        <w:rPr>
          <w:rFonts w:ascii="Calibri" w:hAnsi="Calibri" w:cs="Calibri"/>
          <w:color w:val="000000"/>
          <w:szCs w:val="24"/>
        </w:rPr>
        <w:t>Vi håber du fortsat vil støtte os</w:t>
      </w:r>
      <w:r w:rsidR="00C364E8">
        <w:rPr>
          <w:rFonts w:ascii="Calibri" w:hAnsi="Calibri" w:cs="Calibri"/>
          <w:color w:val="000000"/>
          <w:szCs w:val="24"/>
        </w:rPr>
        <w:t>,</w:t>
      </w:r>
      <w:r w:rsidRPr="000A5AE5">
        <w:rPr>
          <w:rFonts w:ascii="Calibri" w:hAnsi="Calibri" w:cs="Calibri"/>
          <w:color w:val="000000"/>
          <w:szCs w:val="24"/>
        </w:rPr>
        <w:t xml:space="preserve"> med et medlemskab til kr. 150. Et medlemskab er personligt og giver stemmeret ved generalforsamling.</w:t>
      </w:r>
    </w:p>
    <w:p w14:paraId="3A2EEE16" w14:textId="77777777" w:rsidR="00E4027D" w:rsidRDefault="00E4027D" w:rsidP="00247083">
      <w:pPr>
        <w:autoSpaceDE w:val="0"/>
        <w:autoSpaceDN w:val="0"/>
        <w:adjustRightInd w:val="0"/>
        <w:rPr>
          <w:rFonts w:ascii="Calibri" w:hAnsi="Calibri" w:cs="Calibri"/>
          <w:color w:val="000000"/>
          <w:szCs w:val="24"/>
        </w:rPr>
      </w:pPr>
    </w:p>
    <w:p w14:paraId="4306C37D" w14:textId="6AA6096C" w:rsidR="00247083" w:rsidRDefault="00247083" w:rsidP="00247083">
      <w:pPr>
        <w:autoSpaceDE w:val="0"/>
        <w:autoSpaceDN w:val="0"/>
        <w:adjustRightInd w:val="0"/>
        <w:rPr>
          <w:rFonts w:ascii="Calibri" w:hAnsi="Calibri" w:cs="Calibri"/>
          <w:color w:val="000000"/>
          <w:szCs w:val="24"/>
        </w:rPr>
      </w:pPr>
      <w:r w:rsidRPr="000A5AE5">
        <w:rPr>
          <w:rFonts w:ascii="Calibri" w:hAnsi="Calibri" w:cs="Calibri"/>
          <w:color w:val="000000"/>
          <w:szCs w:val="24"/>
        </w:rPr>
        <w:t>Spisning for medlemmer kl. 18.00. Egenbetaling kr. 1</w:t>
      </w:r>
      <w:r w:rsidR="00671D35">
        <w:rPr>
          <w:rFonts w:ascii="Calibri" w:hAnsi="Calibri" w:cs="Calibri"/>
          <w:color w:val="000000"/>
          <w:szCs w:val="24"/>
        </w:rPr>
        <w:t>0</w:t>
      </w:r>
      <w:r w:rsidRPr="000A5AE5">
        <w:rPr>
          <w:rFonts w:ascii="Calibri" w:hAnsi="Calibri" w:cs="Calibri"/>
          <w:color w:val="000000"/>
          <w:szCs w:val="24"/>
        </w:rPr>
        <w:t>0,- for</w:t>
      </w:r>
      <w:r w:rsidR="00166D0B">
        <w:rPr>
          <w:rFonts w:ascii="Calibri" w:hAnsi="Calibri" w:cs="Calibri"/>
          <w:color w:val="000000"/>
          <w:szCs w:val="24"/>
        </w:rPr>
        <w:t xml:space="preserve"> mad (3 stk. smørrebrød)</w:t>
      </w:r>
      <w:r w:rsidRPr="000A5AE5">
        <w:rPr>
          <w:rFonts w:ascii="Calibri" w:hAnsi="Calibri" w:cs="Calibri"/>
          <w:color w:val="000000"/>
          <w:szCs w:val="24"/>
        </w:rPr>
        <w:t xml:space="preserve"> inkl. 1 øl/vand</w:t>
      </w:r>
      <w:r w:rsidR="00166D0B">
        <w:rPr>
          <w:rFonts w:ascii="Calibri" w:hAnsi="Calibri" w:cs="Calibri"/>
          <w:color w:val="000000"/>
          <w:szCs w:val="24"/>
        </w:rPr>
        <w:t>.</w:t>
      </w:r>
    </w:p>
    <w:p w14:paraId="7AA708C0" w14:textId="77777777" w:rsidR="00166776" w:rsidRDefault="00166776" w:rsidP="00247083">
      <w:pPr>
        <w:autoSpaceDE w:val="0"/>
        <w:autoSpaceDN w:val="0"/>
        <w:adjustRightInd w:val="0"/>
        <w:rPr>
          <w:rFonts w:ascii="Calibri" w:hAnsi="Calibri" w:cs="Calibri"/>
          <w:color w:val="000000"/>
          <w:szCs w:val="24"/>
        </w:rPr>
      </w:pPr>
    </w:p>
    <w:p w14:paraId="63EEE4B5" w14:textId="32616A87" w:rsidR="00166D0B" w:rsidRPr="00166D0B" w:rsidRDefault="00166D0B" w:rsidP="00166D0B">
      <w:pPr>
        <w:shd w:val="clear" w:color="auto" w:fill="FFFFFF"/>
        <w:rPr>
          <w:rFonts w:asciiTheme="minorHAnsi" w:hAnsiTheme="minorHAnsi" w:cstheme="minorHAnsi"/>
          <w:color w:val="222222"/>
          <w:szCs w:val="24"/>
        </w:rPr>
      </w:pPr>
      <w:r>
        <w:rPr>
          <w:rFonts w:ascii="Calibri" w:hAnsi="Calibri" w:cs="Calibri"/>
          <w:color w:val="000000"/>
          <w:szCs w:val="24"/>
        </w:rPr>
        <w:t xml:space="preserve">Generalsporsamlingen og spisning af holdes </w:t>
      </w:r>
      <w:r w:rsidRPr="00166D0B">
        <w:rPr>
          <w:rFonts w:asciiTheme="minorHAnsi" w:hAnsiTheme="minorHAnsi" w:cstheme="minorHAnsi"/>
          <w:color w:val="000000"/>
          <w:szCs w:val="24"/>
        </w:rPr>
        <w:t xml:space="preserve">i </w:t>
      </w:r>
      <w:r w:rsidRPr="00166D0B">
        <w:rPr>
          <w:rFonts w:asciiTheme="minorHAnsi" w:hAnsiTheme="minorHAnsi" w:cstheme="minorHAnsi"/>
          <w:color w:val="222222"/>
          <w:szCs w:val="24"/>
        </w:rPr>
        <w:t>MGFs klubhus, som ligger ved tennisbanerne</w:t>
      </w:r>
      <w:r>
        <w:rPr>
          <w:rFonts w:asciiTheme="minorHAnsi" w:hAnsiTheme="minorHAnsi" w:cstheme="minorHAnsi"/>
          <w:color w:val="222222"/>
          <w:szCs w:val="24"/>
        </w:rPr>
        <w:t>, Refshalevej 48, Maribo</w:t>
      </w:r>
      <w:r w:rsidRPr="00166D0B">
        <w:rPr>
          <w:rFonts w:asciiTheme="minorHAnsi" w:hAnsiTheme="minorHAnsi" w:cstheme="minorHAnsi"/>
          <w:color w:val="222222"/>
          <w:szCs w:val="24"/>
        </w:rPr>
        <w:t>.</w:t>
      </w:r>
    </w:p>
    <w:p w14:paraId="5EC8DD07" w14:textId="69EEE181" w:rsidR="00166D0B" w:rsidRPr="00166D0B" w:rsidRDefault="00166D0B" w:rsidP="00166D0B">
      <w:pPr>
        <w:shd w:val="clear" w:color="auto" w:fill="FFFFFF"/>
        <w:rPr>
          <w:rFonts w:asciiTheme="minorHAnsi" w:hAnsiTheme="minorHAnsi" w:cstheme="minorHAnsi"/>
          <w:color w:val="222222"/>
          <w:szCs w:val="24"/>
        </w:rPr>
      </w:pPr>
      <w:r w:rsidRPr="00166D0B">
        <w:rPr>
          <w:rFonts w:asciiTheme="minorHAnsi" w:hAnsiTheme="minorHAnsi" w:cstheme="minorHAnsi"/>
          <w:color w:val="222222"/>
          <w:szCs w:val="24"/>
        </w:rPr>
        <w:t>Man går ned ad sti</w:t>
      </w:r>
      <w:r w:rsidR="00B24CF1">
        <w:rPr>
          <w:rFonts w:asciiTheme="minorHAnsi" w:hAnsiTheme="minorHAnsi" w:cstheme="minorHAnsi"/>
          <w:color w:val="222222"/>
          <w:szCs w:val="24"/>
        </w:rPr>
        <w:t>en</w:t>
      </w:r>
      <w:r w:rsidRPr="00166D0B">
        <w:rPr>
          <w:rFonts w:asciiTheme="minorHAnsi" w:hAnsiTheme="minorHAnsi" w:cstheme="minorHAnsi"/>
          <w:color w:val="222222"/>
          <w:szCs w:val="24"/>
        </w:rPr>
        <w:t xml:space="preserve"> lige efter Refshalevej 46.</w:t>
      </w:r>
    </w:p>
    <w:p w14:paraId="52129A17" w14:textId="5AD43740" w:rsidR="00166D0B" w:rsidRPr="000A5AE5" w:rsidRDefault="00166D0B" w:rsidP="00247083">
      <w:pPr>
        <w:autoSpaceDE w:val="0"/>
        <w:autoSpaceDN w:val="0"/>
        <w:adjustRightInd w:val="0"/>
        <w:rPr>
          <w:rFonts w:ascii="Calibri" w:hAnsi="Calibri" w:cs="Calibri"/>
          <w:color w:val="000000"/>
          <w:szCs w:val="24"/>
        </w:rPr>
      </w:pPr>
    </w:p>
    <w:p w14:paraId="758662CE" w14:textId="11753D99" w:rsidR="00247083" w:rsidRDefault="008C758A" w:rsidP="00247083">
      <w:pPr>
        <w:autoSpaceDE w:val="0"/>
        <w:autoSpaceDN w:val="0"/>
        <w:adjustRightInd w:val="0"/>
        <w:rPr>
          <w:rFonts w:ascii="Calibri" w:hAnsi="Calibri" w:cs="Calibri"/>
          <w:color w:val="000000"/>
          <w:szCs w:val="24"/>
        </w:rPr>
      </w:pPr>
      <w:r>
        <w:rPr>
          <w:rFonts w:ascii="Calibri" w:hAnsi="Calibri" w:cs="Calibri"/>
          <w:color w:val="000000"/>
          <w:szCs w:val="24"/>
        </w:rPr>
        <w:t>Bindende t</w:t>
      </w:r>
      <w:r w:rsidR="00247083" w:rsidRPr="000A5AE5">
        <w:rPr>
          <w:rFonts w:ascii="Calibri" w:hAnsi="Calibri" w:cs="Calibri"/>
          <w:color w:val="000000"/>
          <w:szCs w:val="24"/>
        </w:rPr>
        <w:t xml:space="preserve">ilmelding </w:t>
      </w:r>
      <w:r>
        <w:rPr>
          <w:rFonts w:ascii="Calibri" w:hAnsi="Calibri" w:cs="Calibri"/>
          <w:color w:val="000000"/>
          <w:szCs w:val="24"/>
        </w:rPr>
        <w:t xml:space="preserve">for spisning </w:t>
      </w:r>
      <w:r w:rsidR="00247083" w:rsidRPr="000A5AE5">
        <w:rPr>
          <w:rFonts w:ascii="Calibri" w:hAnsi="Calibri" w:cs="Calibri"/>
          <w:color w:val="000000"/>
          <w:szCs w:val="24"/>
        </w:rPr>
        <w:t>senest</w:t>
      </w:r>
      <w:r w:rsidR="004A6D18">
        <w:rPr>
          <w:rFonts w:ascii="Calibri" w:hAnsi="Calibri" w:cs="Calibri"/>
          <w:color w:val="000000"/>
          <w:szCs w:val="24"/>
        </w:rPr>
        <w:t xml:space="preserve"> </w:t>
      </w:r>
      <w:r w:rsidR="00872DDE">
        <w:rPr>
          <w:rFonts w:ascii="Calibri" w:hAnsi="Calibri" w:cs="Calibri"/>
          <w:color w:val="000000"/>
          <w:szCs w:val="24"/>
        </w:rPr>
        <w:t>ons</w:t>
      </w:r>
      <w:r w:rsidR="00301662">
        <w:rPr>
          <w:rFonts w:ascii="Calibri" w:hAnsi="Calibri" w:cs="Calibri"/>
          <w:color w:val="000000"/>
          <w:szCs w:val="24"/>
        </w:rPr>
        <w:t>dag</w:t>
      </w:r>
      <w:r w:rsidR="00247083" w:rsidRPr="000A5AE5">
        <w:rPr>
          <w:rFonts w:ascii="Calibri" w:hAnsi="Calibri" w:cs="Calibri"/>
          <w:color w:val="000000"/>
          <w:szCs w:val="24"/>
        </w:rPr>
        <w:t xml:space="preserve"> </w:t>
      </w:r>
      <w:r w:rsidR="00247083" w:rsidRPr="000A5AE5">
        <w:rPr>
          <w:rFonts w:ascii="Calibri" w:hAnsi="Calibri" w:cs="Calibri"/>
          <w:b/>
          <w:bCs/>
          <w:color w:val="000000"/>
          <w:szCs w:val="24"/>
        </w:rPr>
        <w:t>den</w:t>
      </w:r>
      <w:r w:rsidR="004A6D18">
        <w:rPr>
          <w:rFonts w:ascii="Calibri" w:hAnsi="Calibri" w:cs="Calibri"/>
          <w:b/>
          <w:bCs/>
          <w:color w:val="000000"/>
          <w:szCs w:val="24"/>
        </w:rPr>
        <w:t xml:space="preserve"> </w:t>
      </w:r>
      <w:r w:rsidR="005D1260">
        <w:rPr>
          <w:rFonts w:ascii="Calibri" w:hAnsi="Calibri" w:cs="Calibri"/>
          <w:b/>
          <w:bCs/>
          <w:color w:val="000000"/>
          <w:szCs w:val="24"/>
        </w:rPr>
        <w:t>2</w:t>
      </w:r>
      <w:r w:rsidR="00671D35">
        <w:rPr>
          <w:rFonts w:ascii="Calibri" w:hAnsi="Calibri" w:cs="Calibri"/>
          <w:b/>
          <w:bCs/>
          <w:color w:val="000000"/>
          <w:szCs w:val="24"/>
        </w:rPr>
        <w:t>1</w:t>
      </w:r>
      <w:r w:rsidR="00247083" w:rsidRPr="000A5AE5">
        <w:rPr>
          <w:rFonts w:ascii="Calibri" w:hAnsi="Calibri" w:cs="Calibri"/>
          <w:b/>
          <w:bCs/>
          <w:color w:val="000000"/>
          <w:szCs w:val="24"/>
        </w:rPr>
        <w:t>. oktober 202</w:t>
      </w:r>
      <w:r w:rsidR="00671D35">
        <w:rPr>
          <w:rFonts w:ascii="Calibri" w:hAnsi="Calibri" w:cs="Calibri"/>
          <w:b/>
          <w:bCs/>
          <w:color w:val="000000"/>
          <w:szCs w:val="24"/>
        </w:rPr>
        <w:t>6</w:t>
      </w:r>
      <w:r w:rsidR="00247083" w:rsidRPr="000A5AE5">
        <w:rPr>
          <w:rFonts w:ascii="Calibri" w:hAnsi="Calibri" w:cs="Calibri"/>
          <w:b/>
          <w:bCs/>
          <w:color w:val="000000"/>
          <w:szCs w:val="24"/>
        </w:rPr>
        <w:t xml:space="preserve"> </w:t>
      </w:r>
      <w:r w:rsidR="00247083" w:rsidRPr="008C758A">
        <w:rPr>
          <w:rFonts w:ascii="Calibri" w:hAnsi="Calibri" w:cs="Calibri"/>
          <w:color w:val="000000"/>
          <w:szCs w:val="24"/>
        </w:rPr>
        <w:t xml:space="preserve">på mail til </w:t>
      </w:r>
      <w:hyperlink r:id="rId8" w:history="1">
        <w:r w:rsidR="00166D0B" w:rsidRPr="009A6EE7">
          <w:rPr>
            <w:rStyle w:val="Hyperlink"/>
            <w:rFonts w:ascii="Calibri" w:hAnsi="Calibri" w:cs="Calibri"/>
            <w:szCs w:val="24"/>
          </w:rPr>
          <w:t>gi.regnskabshjaelp@outlook.dk</w:t>
        </w:r>
      </w:hyperlink>
    </w:p>
    <w:p w14:paraId="61C8AD1D" w14:textId="77777777" w:rsidR="00166D0B" w:rsidRDefault="00166D0B" w:rsidP="00247083">
      <w:pPr>
        <w:autoSpaceDE w:val="0"/>
        <w:autoSpaceDN w:val="0"/>
        <w:adjustRightInd w:val="0"/>
        <w:rPr>
          <w:rFonts w:ascii="Calibri" w:hAnsi="Calibri" w:cs="Calibri"/>
          <w:color w:val="000000"/>
          <w:szCs w:val="24"/>
        </w:rPr>
      </w:pPr>
    </w:p>
    <w:p w14:paraId="1762ACE7" w14:textId="49D5E6C4" w:rsidR="00247083" w:rsidRPr="000A5AE5" w:rsidRDefault="00247083" w:rsidP="00247083">
      <w:pPr>
        <w:autoSpaceDE w:val="0"/>
        <w:autoSpaceDN w:val="0"/>
        <w:adjustRightInd w:val="0"/>
        <w:rPr>
          <w:rFonts w:ascii="Calibri" w:hAnsi="Calibri" w:cs="Calibri"/>
          <w:color w:val="000000"/>
          <w:szCs w:val="24"/>
        </w:rPr>
      </w:pPr>
      <w:r w:rsidRPr="000A5AE5">
        <w:rPr>
          <w:rFonts w:ascii="Calibri" w:hAnsi="Calibri" w:cs="Calibri"/>
          <w:color w:val="000000"/>
          <w:szCs w:val="24"/>
        </w:rPr>
        <w:t>Kontingent 202</w:t>
      </w:r>
      <w:r w:rsidR="00314760">
        <w:rPr>
          <w:rFonts w:ascii="Calibri" w:hAnsi="Calibri" w:cs="Calibri"/>
          <w:color w:val="000000"/>
          <w:szCs w:val="24"/>
        </w:rPr>
        <w:t>7</w:t>
      </w:r>
      <w:r w:rsidRPr="000A5AE5">
        <w:rPr>
          <w:rFonts w:ascii="Calibri" w:hAnsi="Calibri" w:cs="Calibri"/>
          <w:color w:val="000000"/>
          <w:szCs w:val="24"/>
        </w:rPr>
        <w:t xml:space="preserve"> bedes venligst indbetalt inden generalforsamlingen </w:t>
      </w:r>
      <w:r w:rsidR="00314760">
        <w:rPr>
          <w:rFonts w:ascii="Calibri" w:hAnsi="Calibri" w:cs="Calibri"/>
          <w:color w:val="000000"/>
          <w:szCs w:val="24"/>
        </w:rPr>
        <w:t>(29.10.</w:t>
      </w:r>
      <w:r w:rsidR="008B6B33">
        <w:rPr>
          <w:rFonts w:ascii="Calibri" w:hAnsi="Calibri" w:cs="Calibri"/>
          <w:color w:val="000000"/>
          <w:szCs w:val="24"/>
        </w:rPr>
        <w:t>26</w:t>
      </w:r>
      <w:r w:rsidR="00314760">
        <w:rPr>
          <w:rFonts w:ascii="Calibri" w:hAnsi="Calibri" w:cs="Calibri"/>
          <w:color w:val="000000"/>
          <w:szCs w:val="24"/>
        </w:rPr>
        <w:t xml:space="preserve">) </w:t>
      </w:r>
      <w:r w:rsidRPr="000A5AE5">
        <w:rPr>
          <w:rFonts w:ascii="Calibri" w:hAnsi="Calibri" w:cs="Calibri"/>
          <w:color w:val="000000"/>
          <w:szCs w:val="24"/>
        </w:rPr>
        <w:t>på:</w:t>
      </w:r>
    </w:p>
    <w:p w14:paraId="3F8FDF4D" w14:textId="77777777" w:rsidR="00247083" w:rsidRPr="000A5AE5" w:rsidRDefault="00247083" w:rsidP="00247083">
      <w:pPr>
        <w:autoSpaceDE w:val="0"/>
        <w:autoSpaceDN w:val="0"/>
        <w:adjustRightInd w:val="0"/>
        <w:rPr>
          <w:rFonts w:ascii="Calibri" w:hAnsi="Calibri" w:cs="Calibri"/>
          <w:color w:val="000000"/>
          <w:szCs w:val="24"/>
        </w:rPr>
      </w:pPr>
      <w:r w:rsidRPr="000A5AE5">
        <w:rPr>
          <w:rFonts w:ascii="Calibri" w:hAnsi="Calibri" w:cs="Calibri"/>
          <w:color w:val="000000"/>
          <w:szCs w:val="24"/>
        </w:rPr>
        <w:t xml:space="preserve">• </w:t>
      </w:r>
      <w:r w:rsidRPr="000A5AE5">
        <w:rPr>
          <w:rFonts w:ascii="Calibri" w:hAnsi="Calibri" w:cs="Calibri"/>
          <w:b/>
          <w:bCs/>
          <w:color w:val="000000"/>
          <w:szCs w:val="24"/>
        </w:rPr>
        <w:t xml:space="preserve">Kontonummer i Lollands Bank: </w:t>
      </w:r>
      <w:r w:rsidRPr="000A5AE5">
        <w:rPr>
          <w:rFonts w:ascii="Calibri" w:hAnsi="Calibri" w:cs="Calibri"/>
          <w:color w:val="000000"/>
          <w:szCs w:val="24"/>
        </w:rPr>
        <w:t>Reg.nr 6525 kontonr. 0001812653</w:t>
      </w:r>
    </w:p>
    <w:p w14:paraId="0D766E75" w14:textId="77777777" w:rsidR="00247083" w:rsidRPr="000A5AE5" w:rsidRDefault="00247083" w:rsidP="00247083">
      <w:pPr>
        <w:autoSpaceDE w:val="0"/>
        <w:autoSpaceDN w:val="0"/>
        <w:adjustRightInd w:val="0"/>
        <w:rPr>
          <w:rFonts w:ascii="Calibri" w:hAnsi="Calibri" w:cs="Calibri"/>
          <w:color w:val="000000"/>
          <w:szCs w:val="24"/>
        </w:rPr>
      </w:pPr>
      <w:r w:rsidRPr="000A5AE5">
        <w:rPr>
          <w:rFonts w:ascii="Calibri" w:hAnsi="Calibri" w:cs="Calibri"/>
          <w:color w:val="000000"/>
          <w:szCs w:val="24"/>
        </w:rPr>
        <w:t>Eller</w:t>
      </w:r>
    </w:p>
    <w:p w14:paraId="13783E0C" w14:textId="77777777" w:rsidR="00247083" w:rsidRPr="000A5AE5" w:rsidRDefault="00247083" w:rsidP="00247083">
      <w:pPr>
        <w:rPr>
          <w:rFonts w:ascii="Calibri" w:hAnsi="Calibri" w:cs="Calibri"/>
          <w:sz w:val="28"/>
          <w:szCs w:val="22"/>
        </w:rPr>
      </w:pPr>
      <w:r w:rsidRPr="000A5AE5">
        <w:rPr>
          <w:rFonts w:ascii="Calibri" w:hAnsi="Calibri" w:cs="Calibri"/>
          <w:color w:val="000000"/>
          <w:szCs w:val="24"/>
        </w:rPr>
        <w:t>• MobilPay 78336. HUSK at skrive navn og e-mail adresse ved betaling.</w:t>
      </w:r>
    </w:p>
    <w:p w14:paraId="2771BE26" w14:textId="77777777" w:rsidR="00247083" w:rsidRDefault="00247083" w:rsidP="00247083">
      <w:pPr>
        <w:rPr>
          <w:rFonts w:ascii="Calibri" w:hAnsi="Calibri" w:cs="Calibri"/>
          <w:sz w:val="28"/>
          <w:szCs w:val="22"/>
        </w:rPr>
      </w:pPr>
    </w:p>
    <w:p w14:paraId="13AF1CC5" w14:textId="77777777" w:rsidR="00E4027D" w:rsidRDefault="00E4027D" w:rsidP="00247083">
      <w:pPr>
        <w:rPr>
          <w:rFonts w:ascii="Calibri" w:hAnsi="Calibri" w:cs="Calibri"/>
          <w:sz w:val="28"/>
          <w:szCs w:val="22"/>
        </w:rPr>
      </w:pPr>
    </w:p>
    <w:p w14:paraId="61D86A39" w14:textId="77777777" w:rsidR="00E4027D" w:rsidRDefault="00E4027D" w:rsidP="00247083">
      <w:pPr>
        <w:rPr>
          <w:rFonts w:ascii="Calibri" w:hAnsi="Calibri" w:cs="Calibri"/>
          <w:sz w:val="28"/>
          <w:szCs w:val="22"/>
        </w:rPr>
      </w:pPr>
    </w:p>
    <w:p w14:paraId="7ACB6571" w14:textId="77777777" w:rsidR="00E4027D" w:rsidRDefault="00E4027D" w:rsidP="00247083">
      <w:pPr>
        <w:rPr>
          <w:rFonts w:ascii="Calibri" w:hAnsi="Calibri" w:cs="Calibri"/>
          <w:sz w:val="28"/>
          <w:szCs w:val="22"/>
        </w:rPr>
      </w:pPr>
    </w:p>
    <w:p w14:paraId="53521F31" w14:textId="77777777" w:rsidR="00E4027D" w:rsidRDefault="00E4027D" w:rsidP="00247083">
      <w:pPr>
        <w:rPr>
          <w:rFonts w:ascii="Calibri" w:hAnsi="Calibri" w:cs="Calibri"/>
          <w:sz w:val="28"/>
          <w:szCs w:val="22"/>
        </w:rPr>
      </w:pPr>
    </w:p>
    <w:p w14:paraId="1F469BEF" w14:textId="77777777" w:rsidR="00E4027D" w:rsidRDefault="00E4027D" w:rsidP="00247083">
      <w:pPr>
        <w:rPr>
          <w:rFonts w:ascii="Calibri" w:hAnsi="Calibri" w:cs="Calibri"/>
          <w:sz w:val="28"/>
          <w:szCs w:val="22"/>
        </w:rPr>
      </w:pPr>
    </w:p>
    <w:p w14:paraId="02BEE7B1" w14:textId="77777777" w:rsidR="00E4027D" w:rsidRDefault="00E4027D" w:rsidP="00247083">
      <w:pPr>
        <w:rPr>
          <w:rFonts w:ascii="Calibri" w:hAnsi="Calibri" w:cs="Calibri"/>
          <w:sz w:val="28"/>
          <w:szCs w:val="22"/>
        </w:rPr>
      </w:pPr>
    </w:p>
    <w:p w14:paraId="3D572C12" w14:textId="77777777" w:rsidR="00E4027D" w:rsidRDefault="00E4027D" w:rsidP="00247083">
      <w:pPr>
        <w:rPr>
          <w:rFonts w:ascii="Calibri" w:hAnsi="Calibri" w:cs="Calibri"/>
          <w:sz w:val="28"/>
          <w:szCs w:val="22"/>
        </w:rPr>
      </w:pPr>
    </w:p>
    <w:p w14:paraId="15C79650" w14:textId="77777777" w:rsidR="00E4027D" w:rsidRDefault="00E4027D" w:rsidP="00247083">
      <w:pPr>
        <w:rPr>
          <w:rFonts w:ascii="Calibri" w:hAnsi="Calibri" w:cs="Calibri"/>
          <w:sz w:val="28"/>
          <w:szCs w:val="22"/>
        </w:rPr>
      </w:pPr>
    </w:p>
    <w:p w14:paraId="4F22CC90" w14:textId="77777777" w:rsidR="00E4027D" w:rsidRDefault="00E4027D" w:rsidP="00247083">
      <w:pPr>
        <w:rPr>
          <w:rFonts w:ascii="Calibri" w:hAnsi="Calibri" w:cs="Calibri"/>
          <w:sz w:val="28"/>
          <w:szCs w:val="22"/>
        </w:rPr>
      </w:pPr>
    </w:p>
    <w:p w14:paraId="1C0FF23C" w14:textId="77777777" w:rsidR="00E4027D" w:rsidRDefault="00E4027D" w:rsidP="00247083">
      <w:pPr>
        <w:rPr>
          <w:rFonts w:ascii="Calibri" w:hAnsi="Calibri" w:cs="Calibri"/>
          <w:sz w:val="28"/>
          <w:szCs w:val="22"/>
        </w:rPr>
      </w:pPr>
    </w:p>
    <w:p w14:paraId="0A8F6E83" w14:textId="77777777" w:rsidR="00E4027D" w:rsidRDefault="00E4027D" w:rsidP="00247083">
      <w:pPr>
        <w:rPr>
          <w:rFonts w:ascii="Calibri" w:hAnsi="Calibri" w:cs="Calibri"/>
          <w:sz w:val="28"/>
          <w:szCs w:val="22"/>
        </w:rPr>
      </w:pPr>
    </w:p>
    <w:p w14:paraId="05E03E97" w14:textId="77777777" w:rsidR="00E4027D" w:rsidRDefault="00E4027D" w:rsidP="00247083">
      <w:pPr>
        <w:rPr>
          <w:rFonts w:ascii="Calibri" w:hAnsi="Calibri" w:cs="Calibri"/>
          <w:sz w:val="28"/>
          <w:szCs w:val="22"/>
        </w:rPr>
      </w:pPr>
    </w:p>
    <w:p w14:paraId="51988C06" w14:textId="332AAED3" w:rsidR="00247083" w:rsidRDefault="00247083" w:rsidP="00247083">
      <w:pPr>
        <w:autoSpaceDE w:val="0"/>
        <w:autoSpaceDN w:val="0"/>
        <w:adjustRightInd w:val="0"/>
        <w:rPr>
          <w:rFonts w:ascii="Calibri" w:hAnsi="Calibri" w:cs="Calibri"/>
          <w:szCs w:val="24"/>
          <w:u w:val="single"/>
        </w:rPr>
      </w:pPr>
      <w:r w:rsidRPr="000A5AE5">
        <w:rPr>
          <w:rFonts w:ascii="Calibri" w:hAnsi="Calibri" w:cs="Calibri"/>
          <w:szCs w:val="24"/>
          <w:u w:val="single"/>
        </w:rPr>
        <w:t>Dagsorden i følge § 6 i foreningens vedtægter.</w:t>
      </w:r>
    </w:p>
    <w:p w14:paraId="13E3F3A8" w14:textId="77777777" w:rsidR="00075C2D" w:rsidRPr="000A5AE5" w:rsidRDefault="00075C2D" w:rsidP="00247083">
      <w:pPr>
        <w:autoSpaceDE w:val="0"/>
        <w:autoSpaceDN w:val="0"/>
        <w:adjustRightInd w:val="0"/>
        <w:rPr>
          <w:rFonts w:ascii="Calibri" w:hAnsi="Calibri" w:cs="Calibri"/>
          <w:szCs w:val="24"/>
          <w:u w:val="single"/>
        </w:rPr>
      </w:pPr>
    </w:p>
    <w:p w14:paraId="6440A250" w14:textId="77777777" w:rsidR="00247083" w:rsidRPr="000A5AE5" w:rsidRDefault="00247083" w:rsidP="00247083">
      <w:pPr>
        <w:numPr>
          <w:ilvl w:val="0"/>
          <w:numId w:val="3"/>
        </w:numPr>
        <w:autoSpaceDE w:val="0"/>
        <w:autoSpaceDN w:val="0"/>
        <w:adjustRightInd w:val="0"/>
        <w:rPr>
          <w:rFonts w:ascii="Calibri" w:hAnsi="Calibri" w:cs="Calibri"/>
          <w:szCs w:val="24"/>
        </w:rPr>
      </w:pPr>
      <w:r w:rsidRPr="000A5AE5">
        <w:rPr>
          <w:rFonts w:ascii="Calibri" w:hAnsi="Calibri" w:cs="Calibri"/>
          <w:szCs w:val="24"/>
        </w:rPr>
        <w:t>Valg af dirigent</w:t>
      </w:r>
    </w:p>
    <w:p w14:paraId="29417A22" w14:textId="77777777" w:rsidR="00E760F2" w:rsidRPr="00E760F2" w:rsidRDefault="00E760F2" w:rsidP="00247083">
      <w:pPr>
        <w:numPr>
          <w:ilvl w:val="0"/>
          <w:numId w:val="3"/>
        </w:numPr>
        <w:autoSpaceDE w:val="0"/>
        <w:autoSpaceDN w:val="0"/>
        <w:adjustRightInd w:val="0"/>
        <w:rPr>
          <w:rFonts w:ascii="Calibri" w:hAnsi="Calibri" w:cs="Calibri"/>
          <w:szCs w:val="24"/>
        </w:rPr>
      </w:pPr>
      <w:r w:rsidRPr="00E760F2">
        <w:rPr>
          <w:rFonts w:asciiTheme="minorHAnsi" w:hAnsiTheme="minorHAnsi" w:cstheme="minorHAnsi"/>
        </w:rPr>
        <w:t>Formandens aflæggelse af bestyrelsens beretning om foreningens virksomhed i det forløbne år.</w:t>
      </w:r>
      <w:r>
        <w:t xml:space="preserve"> </w:t>
      </w:r>
    </w:p>
    <w:p w14:paraId="6F947C9D" w14:textId="070A17D8" w:rsidR="00247083" w:rsidRPr="000A5AE5" w:rsidRDefault="00247083" w:rsidP="00247083">
      <w:pPr>
        <w:numPr>
          <w:ilvl w:val="0"/>
          <w:numId w:val="3"/>
        </w:numPr>
        <w:autoSpaceDE w:val="0"/>
        <w:autoSpaceDN w:val="0"/>
        <w:adjustRightInd w:val="0"/>
        <w:rPr>
          <w:rFonts w:ascii="Calibri" w:hAnsi="Calibri" w:cs="Calibri"/>
          <w:szCs w:val="24"/>
        </w:rPr>
      </w:pPr>
      <w:r w:rsidRPr="000A5AE5">
        <w:rPr>
          <w:rFonts w:ascii="Calibri" w:hAnsi="Calibri" w:cs="Calibri"/>
          <w:szCs w:val="24"/>
        </w:rPr>
        <w:t>Aflæggelse af revideret regnskab</w:t>
      </w:r>
    </w:p>
    <w:p w14:paraId="2452954B" w14:textId="77777777" w:rsidR="00657408" w:rsidRPr="00657408" w:rsidRDefault="00657408" w:rsidP="00247083">
      <w:pPr>
        <w:numPr>
          <w:ilvl w:val="0"/>
          <w:numId w:val="3"/>
        </w:numPr>
        <w:autoSpaceDE w:val="0"/>
        <w:autoSpaceDN w:val="0"/>
        <w:adjustRightInd w:val="0"/>
        <w:rPr>
          <w:rFonts w:asciiTheme="minorHAnsi" w:hAnsiTheme="minorHAnsi" w:cstheme="minorHAnsi"/>
          <w:szCs w:val="24"/>
        </w:rPr>
      </w:pPr>
      <w:r w:rsidRPr="00657408">
        <w:rPr>
          <w:rFonts w:asciiTheme="minorHAnsi" w:hAnsiTheme="minorHAnsi" w:cstheme="minorHAnsi"/>
        </w:rPr>
        <w:t>Beslutning om anvendelse af overskud eller dækning af tab i henhold til godkendt regnskab.</w:t>
      </w:r>
    </w:p>
    <w:p w14:paraId="1FC05CC7" w14:textId="47B79554" w:rsidR="00247083" w:rsidRPr="000A5AE5" w:rsidRDefault="00247083" w:rsidP="00247083">
      <w:pPr>
        <w:numPr>
          <w:ilvl w:val="0"/>
          <w:numId w:val="3"/>
        </w:numPr>
        <w:autoSpaceDE w:val="0"/>
        <w:autoSpaceDN w:val="0"/>
        <w:adjustRightInd w:val="0"/>
        <w:rPr>
          <w:rFonts w:ascii="Calibri" w:hAnsi="Calibri" w:cs="Calibri"/>
          <w:szCs w:val="24"/>
        </w:rPr>
      </w:pPr>
      <w:r w:rsidRPr="000A5AE5">
        <w:rPr>
          <w:rFonts w:ascii="Calibri" w:hAnsi="Calibri" w:cs="Calibri"/>
          <w:szCs w:val="24"/>
        </w:rPr>
        <w:t>Fastsættelse af kontingent for 202</w:t>
      </w:r>
      <w:r w:rsidR="00314760">
        <w:rPr>
          <w:rFonts w:ascii="Calibri" w:hAnsi="Calibri" w:cs="Calibri"/>
          <w:szCs w:val="24"/>
        </w:rPr>
        <w:t>8</w:t>
      </w:r>
    </w:p>
    <w:p w14:paraId="3F3C3D35" w14:textId="77777777" w:rsidR="00301662" w:rsidRPr="00C364E8" w:rsidRDefault="00247083" w:rsidP="00301662">
      <w:pPr>
        <w:numPr>
          <w:ilvl w:val="0"/>
          <w:numId w:val="3"/>
        </w:numPr>
        <w:autoSpaceDE w:val="0"/>
        <w:autoSpaceDN w:val="0"/>
        <w:adjustRightInd w:val="0"/>
        <w:rPr>
          <w:rFonts w:ascii="Calibri" w:hAnsi="Calibri" w:cs="Calibri"/>
          <w:szCs w:val="24"/>
          <w:u w:val="single"/>
        </w:rPr>
      </w:pPr>
      <w:r w:rsidRPr="000A5AE5">
        <w:rPr>
          <w:rFonts w:ascii="Calibri" w:hAnsi="Calibri" w:cs="Calibri"/>
          <w:szCs w:val="24"/>
        </w:rPr>
        <w:t>Indkomne forslag</w:t>
      </w:r>
    </w:p>
    <w:p w14:paraId="1268F768" w14:textId="33D02E6F" w:rsidR="00C364E8" w:rsidRPr="00301662" w:rsidRDefault="00C364E8" w:rsidP="00C364E8">
      <w:pPr>
        <w:numPr>
          <w:ilvl w:val="1"/>
          <w:numId w:val="3"/>
        </w:numPr>
        <w:autoSpaceDE w:val="0"/>
        <w:autoSpaceDN w:val="0"/>
        <w:adjustRightInd w:val="0"/>
        <w:rPr>
          <w:rFonts w:ascii="Calibri" w:hAnsi="Calibri" w:cs="Calibri"/>
          <w:szCs w:val="24"/>
          <w:u w:val="single"/>
        </w:rPr>
      </w:pPr>
      <w:r>
        <w:rPr>
          <w:rFonts w:ascii="Calibri" w:hAnsi="Calibri" w:cs="Calibri"/>
          <w:szCs w:val="24"/>
        </w:rPr>
        <w:t xml:space="preserve">Bestyrelsen indstiller </w:t>
      </w:r>
      <w:r w:rsidR="00667D72">
        <w:rPr>
          <w:rFonts w:ascii="Calibri" w:hAnsi="Calibri" w:cs="Calibri"/>
          <w:szCs w:val="24"/>
        </w:rPr>
        <w:t xml:space="preserve">i henhold til </w:t>
      </w:r>
      <w:r w:rsidR="00667D72" w:rsidRPr="00667D72">
        <w:rPr>
          <w:rFonts w:ascii="Calibri" w:hAnsi="Calibri" w:cs="Calibri"/>
          <w:szCs w:val="24"/>
        </w:rPr>
        <w:t>§ 3.01</w:t>
      </w:r>
      <w:r w:rsidR="00667D72">
        <w:rPr>
          <w:rFonts w:ascii="Calibri" w:hAnsi="Calibri" w:cs="Calibri"/>
          <w:szCs w:val="24"/>
        </w:rPr>
        <w:t xml:space="preserve"> </w:t>
      </w:r>
      <w:r w:rsidR="00DF5676">
        <w:rPr>
          <w:rFonts w:ascii="Calibri" w:hAnsi="Calibri" w:cs="Calibri"/>
          <w:szCs w:val="24"/>
        </w:rPr>
        <w:t>Søren Houlind</w:t>
      </w:r>
      <w:r>
        <w:rPr>
          <w:rFonts w:ascii="Calibri" w:hAnsi="Calibri" w:cs="Calibri"/>
          <w:szCs w:val="24"/>
        </w:rPr>
        <w:t xml:space="preserve"> til æresmedlem for </w:t>
      </w:r>
      <w:r w:rsidR="00DF5676">
        <w:rPr>
          <w:rFonts w:ascii="Calibri" w:hAnsi="Calibri" w:cs="Calibri"/>
          <w:szCs w:val="24"/>
        </w:rPr>
        <w:t xml:space="preserve">hans betydning for festivalen, som medstifter og medarrangør igennem </w:t>
      </w:r>
      <w:r w:rsidR="00FC262F">
        <w:rPr>
          <w:rFonts w:ascii="Calibri" w:hAnsi="Calibri" w:cs="Calibri"/>
          <w:szCs w:val="24"/>
        </w:rPr>
        <w:t>mange af</w:t>
      </w:r>
      <w:r w:rsidR="00DF5676">
        <w:rPr>
          <w:rFonts w:ascii="Calibri" w:hAnsi="Calibri" w:cs="Calibri"/>
          <w:szCs w:val="24"/>
        </w:rPr>
        <w:t xml:space="preserve"> årene</w:t>
      </w:r>
      <w:r>
        <w:rPr>
          <w:rFonts w:ascii="Calibri" w:hAnsi="Calibri" w:cs="Calibri"/>
          <w:szCs w:val="24"/>
        </w:rPr>
        <w:t>, det</w:t>
      </w:r>
      <w:r w:rsidR="00F37999">
        <w:rPr>
          <w:rFonts w:ascii="Calibri" w:hAnsi="Calibri" w:cs="Calibri"/>
          <w:szCs w:val="24"/>
        </w:rPr>
        <w:t>te</w:t>
      </w:r>
      <w:r>
        <w:rPr>
          <w:rFonts w:ascii="Calibri" w:hAnsi="Calibri" w:cs="Calibri"/>
          <w:szCs w:val="24"/>
        </w:rPr>
        <w:t xml:space="preserve"> indebære</w:t>
      </w:r>
      <w:r w:rsidR="00F37999">
        <w:rPr>
          <w:rFonts w:ascii="Calibri" w:hAnsi="Calibri" w:cs="Calibri"/>
          <w:szCs w:val="24"/>
        </w:rPr>
        <w:t>r</w:t>
      </w:r>
      <w:r>
        <w:rPr>
          <w:rFonts w:ascii="Calibri" w:hAnsi="Calibri" w:cs="Calibri"/>
          <w:szCs w:val="24"/>
        </w:rPr>
        <w:t xml:space="preserve"> kontingentfritagelse, samt to festivalbilletter så længe han ønsker dette og festivalen eksisterer.</w:t>
      </w:r>
    </w:p>
    <w:p w14:paraId="0865236B" w14:textId="77777777" w:rsidR="00F81554" w:rsidRDefault="00F81554" w:rsidP="00F81554">
      <w:pPr>
        <w:pStyle w:val="Listeafsnit"/>
        <w:autoSpaceDE w:val="0"/>
        <w:autoSpaceDN w:val="0"/>
        <w:adjustRightInd w:val="0"/>
        <w:ind w:left="1440"/>
        <w:rPr>
          <w:rFonts w:ascii="Calibri" w:hAnsi="Calibri" w:cs="Calibri"/>
          <w:szCs w:val="24"/>
        </w:rPr>
      </w:pPr>
    </w:p>
    <w:p w14:paraId="1F0641EB" w14:textId="1C52A0FA" w:rsidR="00301662" w:rsidRDefault="00301662" w:rsidP="00301662">
      <w:pPr>
        <w:pStyle w:val="Listeafsnit"/>
        <w:numPr>
          <w:ilvl w:val="0"/>
          <w:numId w:val="3"/>
        </w:numPr>
        <w:autoSpaceDE w:val="0"/>
        <w:autoSpaceDN w:val="0"/>
        <w:adjustRightInd w:val="0"/>
        <w:rPr>
          <w:rFonts w:ascii="Calibri" w:hAnsi="Calibri" w:cs="Calibri"/>
          <w:szCs w:val="24"/>
        </w:rPr>
      </w:pPr>
      <w:r w:rsidRPr="00301662">
        <w:rPr>
          <w:rFonts w:ascii="Calibri" w:hAnsi="Calibri" w:cs="Calibri"/>
          <w:szCs w:val="24"/>
        </w:rPr>
        <w:t>Valg</w:t>
      </w:r>
    </w:p>
    <w:p w14:paraId="294884D8" w14:textId="6B6AC697" w:rsidR="00424CE1" w:rsidRDefault="00424CE1" w:rsidP="00074A9C">
      <w:pPr>
        <w:pStyle w:val="Listeafsnit"/>
        <w:numPr>
          <w:ilvl w:val="1"/>
          <w:numId w:val="3"/>
        </w:numPr>
        <w:autoSpaceDE w:val="0"/>
        <w:autoSpaceDN w:val="0"/>
        <w:adjustRightInd w:val="0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På valg til bestyrelsen for en toårig periode er (§7)</w:t>
      </w:r>
    </w:p>
    <w:p w14:paraId="2EC066ED" w14:textId="47959115" w:rsidR="00424CE1" w:rsidRDefault="00F37999" w:rsidP="00424CE1">
      <w:pPr>
        <w:pStyle w:val="Listeafsnit"/>
        <w:numPr>
          <w:ilvl w:val="2"/>
          <w:numId w:val="3"/>
        </w:numPr>
        <w:autoSpaceDE w:val="0"/>
        <w:autoSpaceDN w:val="0"/>
        <w:adjustRightInd w:val="0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Kim Jansen</w:t>
      </w:r>
      <w:r w:rsidR="00F205B6">
        <w:rPr>
          <w:rFonts w:ascii="Calibri" w:hAnsi="Calibri" w:cs="Calibri"/>
          <w:szCs w:val="24"/>
        </w:rPr>
        <w:tab/>
      </w:r>
      <w:r w:rsidR="00F205B6">
        <w:rPr>
          <w:rFonts w:ascii="Calibri" w:hAnsi="Calibri" w:cs="Calibri"/>
          <w:szCs w:val="24"/>
        </w:rPr>
        <w:tab/>
      </w:r>
      <w:r w:rsidR="00074A9C">
        <w:rPr>
          <w:rFonts w:ascii="Calibri" w:hAnsi="Calibri" w:cs="Calibri"/>
          <w:szCs w:val="24"/>
        </w:rPr>
        <w:t>(ønsker ikke genvalg)</w:t>
      </w:r>
    </w:p>
    <w:p w14:paraId="2100AD94" w14:textId="7534B179" w:rsidR="00074A9C" w:rsidRDefault="00F37999" w:rsidP="00074A9C">
      <w:pPr>
        <w:pStyle w:val="Listeafsnit"/>
        <w:numPr>
          <w:ilvl w:val="2"/>
          <w:numId w:val="3"/>
        </w:numPr>
        <w:autoSpaceDE w:val="0"/>
        <w:autoSpaceDN w:val="0"/>
        <w:adjustRightInd w:val="0"/>
        <w:rPr>
          <w:rFonts w:ascii="Calibri" w:hAnsi="Calibri" w:cs="Calibri"/>
          <w:szCs w:val="24"/>
        </w:rPr>
      </w:pPr>
      <w:r w:rsidRPr="00F37999">
        <w:rPr>
          <w:rFonts w:asciiTheme="minorHAnsi" w:hAnsiTheme="minorHAnsi" w:cstheme="minorHAnsi"/>
        </w:rPr>
        <w:t>Mogens Kann Fjeldsøe</w:t>
      </w:r>
      <w:r w:rsidR="00F205B6">
        <w:rPr>
          <w:rFonts w:ascii="Calibri" w:hAnsi="Calibri" w:cs="Calibri"/>
          <w:szCs w:val="24"/>
        </w:rPr>
        <w:tab/>
      </w:r>
      <w:r w:rsidR="00074A9C">
        <w:rPr>
          <w:rFonts w:ascii="Calibri" w:hAnsi="Calibri" w:cs="Calibri"/>
          <w:szCs w:val="24"/>
        </w:rPr>
        <w:t>(ønsker ikke genvalg)</w:t>
      </w:r>
    </w:p>
    <w:p w14:paraId="0FDFBEA1" w14:textId="40F8B51C" w:rsidR="006912B3" w:rsidRDefault="006912B3" w:rsidP="00074A9C">
      <w:pPr>
        <w:pStyle w:val="Listeafsnit"/>
        <w:numPr>
          <w:ilvl w:val="2"/>
          <w:numId w:val="3"/>
        </w:numPr>
        <w:autoSpaceDE w:val="0"/>
        <w:autoSpaceDN w:val="0"/>
        <w:adjustRightInd w:val="0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Lone </w:t>
      </w:r>
      <w:r w:rsidR="002A5263">
        <w:rPr>
          <w:rFonts w:ascii="Calibri" w:hAnsi="Calibri" w:cs="Calibri"/>
          <w:szCs w:val="24"/>
        </w:rPr>
        <w:t>Andersen</w:t>
      </w:r>
      <w:r w:rsidR="002A5263">
        <w:rPr>
          <w:rFonts w:ascii="Calibri" w:hAnsi="Calibri" w:cs="Calibri"/>
          <w:szCs w:val="24"/>
        </w:rPr>
        <w:tab/>
      </w:r>
      <w:r w:rsidR="002A5263">
        <w:rPr>
          <w:rFonts w:ascii="Calibri" w:hAnsi="Calibri" w:cs="Calibri"/>
          <w:szCs w:val="24"/>
        </w:rPr>
        <w:tab/>
        <w:t>(modtager genvalg)</w:t>
      </w:r>
    </w:p>
    <w:p w14:paraId="0FE1F093" w14:textId="77777777" w:rsidR="00F37999" w:rsidRDefault="00F37999" w:rsidP="00F37999">
      <w:pPr>
        <w:pStyle w:val="Listeafsnit"/>
        <w:autoSpaceDE w:val="0"/>
        <w:autoSpaceDN w:val="0"/>
        <w:adjustRightInd w:val="0"/>
        <w:ind w:left="1440"/>
        <w:rPr>
          <w:rFonts w:ascii="Calibri" w:hAnsi="Calibri" w:cs="Calibri"/>
          <w:szCs w:val="24"/>
        </w:rPr>
      </w:pPr>
    </w:p>
    <w:p w14:paraId="32F78CDD" w14:textId="01896B31" w:rsidR="00F205B6" w:rsidRDefault="00F205B6" w:rsidP="00F205B6">
      <w:pPr>
        <w:pStyle w:val="Listeafsnit"/>
        <w:numPr>
          <w:ilvl w:val="1"/>
          <w:numId w:val="3"/>
        </w:numPr>
        <w:autoSpaceDE w:val="0"/>
        <w:autoSpaceDN w:val="0"/>
        <w:adjustRightInd w:val="0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Valg til bestyrelsen for en toårig periode (§7) </w:t>
      </w:r>
    </w:p>
    <w:p w14:paraId="0D0D291E" w14:textId="1F4F237F" w:rsidR="00F205B6" w:rsidRDefault="00F205B6" w:rsidP="00F205B6">
      <w:pPr>
        <w:pStyle w:val="Listeafsnit"/>
        <w:autoSpaceDE w:val="0"/>
        <w:autoSpaceDN w:val="0"/>
        <w:adjustRightInd w:val="0"/>
        <w:ind w:left="1440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Bestyrelsen foreslår:</w:t>
      </w:r>
    </w:p>
    <w:p w14:paraId="6663663E" w14:textId="2143218E" w:rsidR="00F205B6" w:rsidRDefault="00F37999" w:rsidP="00F205B6">
      <w:pPr>
        <w:pStyle w:val="Listeafsnit"/>
        <w:numPr>
          <w:ilvl w:val="2"/>
          <w:numId w:val="3"/>
        </w:numPr>
        <w:autoSpaceDE w:val="0"/>
        <w:autoSpaceDN w:val="0"/>
        <w:adjustRightInd w:val="0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B</w:t>
      </w:r>
      <w:r w:rsidR="006912B3">
        <w:rPr>
          <w:rFonts w:ascii="Calibri" w:hAnsi="Calibri" w:cs="Calibri"/>
          <w:szCs w:val="24"/>
        </w:rPr>
        <w:t>i</w:t>
      </w:r>
      <w:r>
        <w:rPr>
          <w:rFonts w:ascii="Calibri" w:hAnsi="Calibri" w:cs="Calibri"/>
          <w:szCs w:val="24"/>
        </w:rPr>
        <w:t>thia</w:t>
      </w:r>
      <w:r w:rsidR="006912B3">
        <w:rPr>
          <w:rFonts w:ascii="Calibri" w:hAnsi="Calibri" w:cs="Calibri"/>
          <w:szCs w:val="24"/>
        </w:rPr>
        <w:t>h Egeberg</w:t>
      </w:r>
    </w:p>
    <w:p w14:paraId="122D0A53" w14:textId="7D4E8DD7" w:rsidR="00F205B6" w:rsidRDefault="00D22173" w:rsidP="00F205B6">
      <w:pPr>
        <w:pStyle w:val="Listeafsnit"/>
        <w:numPr>
          <w:ilvl w:val="2"/>
          <w:numId w:val="3"/>
        </w:numPr>
        <w:autoSpaceDE w:val="0"/>
        <w:autoSpaceDN w:val="0"/>
        <w:adjustRightInd w:val="0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Pernille Helsinghoff</w:t>
      </w:r>
    </w:p>
    <w:p w14:paraId="1FF737BA" w14:textId="53BF15B9" w:rsidR="00F205B6" w:rsidRPr="00FE3494" w:rsidRDefault="00F205B6" w:rsidP="00FE3494">
      <w:pPr>
        <w:pStyle w:val="Listeafsnit"/>
        <w:autoSpaceDE w:val="0"/>
        <w:autoSpaceDN w:val="0"/>
        <w:adjustRightInd w:val="0"/>
        <w:ind w:left="2340"/>
        <w:rPr>
          <w:rFonts w:ascii="Calibri" w:hAnsi="Calibri" w:cs="Calibri"/>
          <w:szCs w:val="24"/>
        </w:rPr>
      </w:pPr>
    </w:p>
    <w:p w14:paraId="3C918D50" w14:textId="77777777" w:rsidR="00303401" w:rsidRPr="00F205B6" w:rsidRDefault="00303401" w:rsidP="00303401">
      <w:pPr>
        <w:pStyle w:val="Listeafsnit"/>
        <w:autoSpaceDE w:val="0"/>
        <w:autoSpaceDN w:val="0"/>
        <w:adjustRightInd w:val="0"/>
        <w:ind w:left="2340"/>
        <w:rPr>
          <w:rFonts w:ascii="Calibri" w:hAnsi="Calibri" w:cs="Calibri"/>
          <w:szCs w:val="24"/>
        </w:rPr>
      </w:pPr>
    </w:p>
    <w:p w14:paraId="0E5AE9CB" w14:textId="30CF1E2D" w:rsidR="006B50F1" w:rsidRDefault="006B50F1" w:rsidP="006B50F1">
      <w:pPr>
        <w:pStyle w:val="Listeafsnit"/>
        <w:numPr>
          <w:ilvl w:val="1"/>
          <w:numId w:val="3"/>
        </w:numPr>
        <w:autoSpaceDE w:val="0"/>
        <w:autoSpaceDN w:val="0"/>
        <w:adjustRightInd w:val="0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Valg af suppleant for en etårig periode (§7)</w:t>
      </w:r>
      <w:r>
        <w:rPr>
          <w:rFonts w:ascii="Calibri" w:hAnsi="Calibri" w:cs="Calibri"/>
          <w:szCs w:val="24"/>
        </w:rPr>
        <w:tab/>
      </w:r>
    </w:p>
    <w:p w14:paraId="4855A581" w14:textId="77777777" w:rsidR="00F167AE" w:rsidRDefault="00F205B6" w:rsidP="00F167AE">
      <w:pPr>
        <w:pStyle w:val="Listeafsnit"/>
        <w:autoSpaceDE w:val="0"/>
        <w:autoSpaceDN w:val="0"/>
        <w:adjustRightInd w:val="0"/>
        <w:ind w:left="1440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Bestyrelsen foreslår:</w:t>
      </w:r>
    </w:p>
    <w:p w14:paraId="745EE04E" w14:textId="40B4E6E5" w:rsidR="00D22173" w:rsidRDefault="00D22173" w:rsidP="00D22173">
      <w:pPr>
        <w:pStyle w:val="Listeafsnit"/>
        <w:numPr>
          <w:ilvl w:val="2"/>
          <w:numId w:val="3"/>
        </w:numPr>
        <w:autoSpaceDE w:val="0"/>
        <w:autoSpaceDN w:val="0"/>
        <w:adjustRightInd w:val="0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Anes Halilovic</w:t>
      </w:r>
      <w:r w:rsidR="000D286C">
        <w:rPr>
          <w:rFonts w:ascii="Calibri" w:hAnsi="Calibri" w:cs="Calibri"/>
          <w:szCs w:val="24"/>
        </w:rPr>
        <w:t xml:space="preserve"> (1.supp.)</w:t>
      </w:r>
    </w:p>
    <w:p w14:paraId="560AB69F" w14:textId="11160A09" w:rsidR="000D286C" w:rsidRDefault="000D286C" w:rsidP="00D22173">
      <w:pPr>
        <w:pStyle w:val="Listeafsnit"/>
        <w:numPr>
          <w:ilvl w:val="2"/>
          <w:numId w:val="3"/>
        </w:numPr>
        <w:autoSpaceDE w:val="0"/>
        <w:autoSpaceDN w:val="0"/>
        <w:adjustRightInd w:val="0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Else-Marie Zober (2.supp.)</w:t>
      </w:r>
    </w:p>
    <w:p w14:paraId="1F7E4E66" w14:textId="77777777" w:rsidR="00FE3494" w:rsidRDefault="00FE3494" w:rsidP="00FE3494">
      <w:pPr>
        <w:pStyle w:val="Listeafsnit"/>
        <w:autoSpaceDE w:val="0"/>
        <w:autoSpaceDN w:val="0"/>
        <w:adjustRightInd w:val="0"/>
        <w:ind w:left="2340"/>
        <w:rPr>
          <w:rFonts w:ascii="Calibri" w:hAnsi="Calibri" w:cs="Calibri"/>
          <w:szCs w:val="24"/>
        </w:rPr>
      </w:pPr>
    </w:p>
    <w:p w14:paraId="67D45024" w14:textId="77777777" w:rsidR="00F167AE" w:rsidRDefault="00F167AE" w:rsidP="00F167AE">
      <w:pPr>
        <w:pStyle w:val="Listeafsnit"/>
        <w:autoSpaceDE w:val="0"/>
        <w:autoSpaceDN w:val="0"/>
        <w:adjustRightInd w:val="0"/>
        <w:ind w:left="1440"/>
        <w:rPr>
          <w:rFonts w:ascii="Calibri" w:hAnsi="Calibri" w:cs="Calibri"/>
          <w:szCs w:val="24"/>
        </w:rPr>
      </w:pPr>
    </w:p>
    <w:p w14:paraId="05B72FD1" w14:textId="7C26AF5D" w:rsidR="007C7745" w:rsidRPr="00F167AE" w:rsidRDefault="007C7745" w:rsidP="00F167AE">
      <w:pPr>
        <w:pStyle w:val="Listeafsnit"/>
        <w:numPr>
          <w:ilvl w:val="0"/>
          <w:numId w:val="3"/>
        </w:numPr>
        <w:autoSpaceDE w:val="0"/>
        <w:autoSpaceDN w:val="0"/>
        <w:adjustRightInd w:val="0"/>
        <w:rPr>
          <w:rFonts w:ascii="Calibri" w:hAnsi="Calibri" w:cs="Calibri"/>
          <w:szCs w:val="24"/>
        </w:rPr>
      </w:pPr>
      <w:r w:rsidRPr="00F167AE">
        <w:rPr>
          <w:rFonts w:ascii="Calibri" w:hAnsi="Calibri" w:cs="Calibri"/>
          <w:szCs w:val="24"/>
        </w:rPr>
        <w:t>Valg af revisorer (§7)</w:t>
      </w:r>
    </w:p>
    <w:p w14:paraId="62ABD7BD" w14:textId="5B69F42D" w:rsidR="007C7745" w:rsidRDefault="00F205B6" w:rsidP="008D2DCD">
      <w:pPr>
        <w:pStyle w:val="Listeafsnit"/>
        <w:numPr>
          <w:ilvl w:val="2"/>
          <w:numId w:val="3"/>
        </w:numPr>
        <w:autoSpaceDE w:val="0"/>
        <w:autoSpaceDN w:val="0"/>
        <w:adjustRightInd w:val="0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Bjarne Ditlev </w:t>
      </w:r>
      <w:r w:rsidR="007C7745">
        <w:rPr>
          <w:rFonts w:ascii="Calibri" w:hAnsi="Calibri" w:cs="Calibri"/>
          <w:szCs w:val="24"/>
        </w:rPr>
        <w:t>(modtager genvalg)</w:t>
      </w:r>
    </w:p>
    <w:p w14:paraId="750242BC" w14:textId="62630DD6" w:rsidR="00B60FB5" w:rsidRDefault="00303401" w:rsidP="008D2DCD">
      <w:pPr>
        <w:pStyle w:val="Listeafsnit"/>
        <w:numPr>
          <w:ilvl w:val="2"/>
          <w:numId w:val="3"/>
        </w:numPr>
        <w:autoSpaceDE w:val="0"/>
        <w:autoSpaceDN w:val="0"/>
        <w:adjustRightInd w:val="0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Tom Pedersen (modtager genvalg)</w:t>
      </w:r>
    </w:p>
    <w:p w14:paraId="0E3CCFB4" w14:textId="270413F5" w:rsidR="007C7745" w:rsidRPr="007C7745" w:rsidRDefault="007C7745" w:rsidP="007C7745">
      <w:pPr>
        <w:pStyle w:val="Listeafsnit"/>
        <w:autoSpaceDE w:val="0"/>
        <w:autoSpaceDN w:val="0"/>
        <w:adjustRightInd w:val="0"/>
        <w:ind w:left="1440"/>
        <w:rPr>
          <w:rFonts w:ascii="Calibri" w:hAnsi="Calibri" w:cs="Calibri"/>
          <w:szCs w:val="24"/>
        </w:rPr>
      </w:pPr>
    </w:p>
    <w:p w14:paraId="7E293663" w14:textId="77777777" w:rsidR="00FE3494" w:rsidRDefault="006B50F1" w:rsidP="007C7745">
      <w:pPr>
        <w:pStyle w:val="Listeafsnit"/>
        <w:numPr>
          <w:ilvl w:val="0"/>
          <w:numId w:val="3"/>
        </w:numPr>
        <w:autoSpaceDE w:val="0"/>
        <w:autoSpaceDN w:val="0"/>
        <w:adjustRightInd w:val="0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Eventuelt.</w:t>
      </w:r>
      <w:r w:rsidR="007C7745">
        <w:rPr>
          <w:rFonts w:ascii="Calibri" w:hAnsi="Calibri" w:cs="Calibri"/>
          <w:szCs w:val="24"/>
        </w:rPr>
        <w:t xml:space="preserve">          </w:t>
      </w:r>
    </w:p>
    <w:p w14:paraId="15C5C833" w14:textId="64B13ACA" w:rsidR="006B50F1" w:rsidRPr="007C7745" w:rsidRDefault="007C7745" w:rsidP="00FE3494">
      <w:pPr>
        <w:pStyle w:val="Listeafsnit"/>
        <w:autoSpaceDE w:val="0"/>
        <w:autoSpaceDN w:val="0"/>
        <w:adjustRightInd w:val="0"/>
        <w:ind w:left="785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         </w:t>
      </w:r>
    </w:p>
    <w:p w14:paraId="46D76445" w14:textId="77777777" w:rsidR="00FE3494" w:rsidRDefault="007C7745" w:rsidP="00FE3494">
      <w:pPr>
        <w:autoSpaceDE w:val="0"/>
        <w:autoSpaceDN w:val="0"/>
        <w:adjustRightInd w:val="0"/>
        <w:jc w:val="center"/>
        <w:rPr>
          <w:rFonts w:asciiTheme="minorHAnsi" w:hAnsiTheme="minorHAnsi" w:cstheme="minorHAnsi"/>
        </w:rPr>
      </w:pPr>
      <w:r w:rsidRPr="00667D72">
        <w:rPr>
          <w:rFonts w:asciiTheme="minorHAnsi" w:hAnsiTheme="minorHAnsi" w:cstheme="minorHAnsi"/>
        </w:rPr>
        <w:t>Med venlig hilsen</w:t>
      </w:r>
      <w:r w:rsidR="00FE3494">
        <w:rPr>
          <w:rFonts w:asciiTheme="minorHAnsi" w:hAnsiTheme="minorHAnsi" w:cstheme="minorHAnsi"/>
        </w:rPr>
        <w:t>,</w:t>
      </w:r>
    </w:p>
    <w:p w14:paraId="1D9FC274" w14:textId="502E93E4" w:rsidR="00B139B6" w:rsidRPr="00667D72" w:rsidRDefault="006912B3" w:rsidP="00FE3494">
      <w:pPr>
        <w:autoSpaceDE w:val="0"/>
        <w:autoSpaceDN w:val="0"/>
        <w:adjustRightInd w:val="0"/>
        <w:jc w:val="center"/>
        <w:rPr>
          <w:rFonts w:asciiTheme="minorHAnsi" w:hAnsiTheme="minorHAnsi" w:cstheme="minorHAnsi"/>
        </w:rPr>
      </w:pPr>
      <w:r w:rsidRPr="00667D72">
        <w:rPr>
          <w:rFonts w:asciiTheme="minorHAnsi" w:hAnsiTheme="minorHAnsi" w:cstheme="minorHAnsi"/>
        </w:rPr>
        <w:t>Frank Gravesen</w:t>
      </w:r>
      <w:r w:rsidR="00303401">
        <w:rPr>
          <w:rFonts w:asciiTheme="minorHAnsi" w:hAnsiTheme="minorHAnsi" w:cstheme="minorHAnsi"/>
        </w:rPr>
        <w:t>, f</w:t>
      </w:r>
      <w:r w:rsidR="00B139B6" w:rsidRPr="00667D72">
        <w:rPr>
          <w:rFonts w:asciiTheme="minorHAnsi" w:hAnsiTheme="minorHAnsi" w:cstheme="minorHAnsi"/>
        </w:rPr>
        <w:t>or</w:t>
      </w:r>
      <w:r w:rsidR="00303401">
        <w:rPr>
          <w:rFonts w:asciiTheme="minorHAnsi" w:hAnsiTheme="minorHAnsi" w:cstheme="minorHAnsi"/>
        </w:rPr>
        <w:t>person</w:t>
      </w:r>
      <w:r w:rsidR="00FE3494">
        <w:rPr>
          <w:rFonts w:asciiTheme="minorHAnsi" w:hAnsiTheme="minorHAnsi" w:cstheme="minorHAnsi"/>
        </w:rPr>
        <w:t xml:space="preserve"> </w:t>
      </w:r>
      <w:r w:rsidR="00B139B6" w:rsidRPr="00667D72">
        <w:rPr>
          <w:rFonts w:asciiTheme="minorHAnsi" w:hAnsiTheme="minorHAnsi" w:cstheme="minorHAnsi"/>
        </w:rPr>
        <w:t>Maribo Jazz</w:t>
      </w:r>
    </w:p>
    <w:sectPr w:rsidR="00B139B6" w:rsidRPr="00667D72" w:rsidSect="002D175A">
      <w:headerReference w:type="default" r:id="rId9"/>
      <w:footerReference w:type="default" r:id="rId10"/>
      <w:pgSz w:w="11906" w:h="16838"/>
      <w:pgMar w:top="2372" w:right="849" w:bottom="851" w:left="1134" w:header="709" w:footer="2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D7FAED" w14:textId="77777777" w:rsidR="001C7234" w:rsidRDefault="001C7234">
      <w:r>
        <w:separator/>
      </w:r>
    </w:p>
  </w:endnote>
  <w:endnote w:type="continuationSeparator" w:id="0">
    <w:p w14:paraId="2132A6DF" w14:textId="77777777" w:rsidR="001C7234" w:rsidRDefault="001C72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B5AE0" w14:textId="77777777" w:rsidR="008B08A2" w:rsidRPr="00E07E82" w:rsidRDefault="008B08A2" w:rsidP="008B08A2">
    <w:pPr>
      <w:pStyle w:val="Sidefod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b/>
        <w:bCs/>
        <w:color w:val="4F81BD"/>
        <w:sz w:val="20"/>
      </w:rPr>
    </w:pPr>
    <w:r w:rsidRPr="00E07E82">
      <w:rPr>
        <w:rFonts w:ascii="Arial" w:hAnsi="Arial" w:cs="Arial"/>
        <w:b/>
        <w:bCs/>
        <w:color w:val="4F81BD"/>
        <w:sz w:val="20"/>
      </w:rPr>
      <w:t>MARIBO JAZZ FESTIVAL– CVR. 20539046</w:t>
    </w:r>
  </w:p>
  <w:p w14:paraId="1499FC53" w14:textId="4B94B7A2" w:rsidR="008B08A2" w:rsidRPr="00E07E82" w:rsidRDefault="00667D72" w:rsidP="008B08A2">
    <w:pPr>
      <w:pStyle w:val="Sidefod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b/>
        <w:bCs/>
        <w:color w:val="4F81BD"/>
        <w:sz w:val="20"/>
      </w:rPr>
    </w:pPr>
    <w:hyperlink r:id="rId1" w:history="1">
      <w:r w:rsidRPr="003D4D73">
        <w:rPr>
          <w:rStyle w:val="Hyperlink"/>
          <w:rFonts w:ascii="Arial" w:hAnsi="Arial" w:cs="Arial"/>
          <w:b/>
          <w:bCs/>
          <w:sz w:val="20"/>
        </w:rPr>
        <w:t>formand@maribojazz.dk</w:t>
      </w:r>
    </w:hyperlink>
    <w:r w:rsidR="008B08A2" w:rsidRPr="00E07E82">
      <w:rPr>
        <w:rFonts w:ascii="Arial" w:hAnsi="Arial" w:cs="Arial"/>
        <w:b/>
        <w:bCs/>
        <w:color w:val="4F81BD"/>
        <w:sz w:val="20"/>
      </w:rPr>
      <w:t xml:space="preserve"> - </w:t>
    </w:r>
    <w:hyperlink r:id="rId2" w:history="1">
      <w:r w:rsidR="008B08A2" w:rsidRPr="00E07E82">
        <w:rPr>
          <w:rStyle w:val="Hyperlink"/>
          <w:rFonts w:ascii="Arial" w:hAnsi="Arial" w:cs="Arial"/>
          <w:b/>
          <w:bCs/>
          <w:color w:val="4F81BD"/>
          <w:sz w:val="20"/>
          <w:u w:val="none"/>
        </w:rPr>
        <w:t>www.maribojazz.dk</w:t>
      </w:r>
    </w:hyperlink>
  </w:p>
  <w:p w14:paraId="7271B16C" w14:textId="0B6AEDE6" w:rsidR="008B08A2" w:rsidRDefault="008B08A2" w:rsidP="008B08A2">
    <w:pPr>
      <w:pStyle w:val="Sidefod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b/>
        <w:bCs/>
        <w:color w:val="4F81BD"/>
        <w:sz w:val="16"/>
        <w:szCs w:val="16"/>
      </w:rPr>
    </w:pPr>
    <w:r w:rsidRPr="005851EF">
      <w:rPr>
        <w:rFonts w:ascii="Arial" w:hAnsi="Arial" w:cs="Arial"/>
        <w:b/>
        <w:bCs/>
        <w:color w:val="99CCFF"/>
        <w:sz w:val="16"/>
        <w:szCs w:val="16"/>
      </w:rPr>
      <w:t xml:space="preserve"> </w:t>
    </w:r>
    <w:r w:rsidRPr="00E07E82">
      <w:rPr>
        <w:rFonts w:ascii="Arial" w:hAnsi="Arial" w:cs="Arial"/>
        <w:b/>
        <w:bCs/>
        <w:color w:val="4F81BD"/>
        <w:sz w:val="16"/>
        <w:szCs w:val="16"/>
      </w:rPr>
      <w:t>For</w:t>
    </w:r>
    <w:r w:rsidR="00D22173">
      <w:rPr>
        <w:rFonts w:ascii="Arial" w:hAnsi="Arial" w:cs="Arial"/>
        <w:b/>
        <w:bCs/>
        <w:color w:val="4F81BD"/>
        <w:sz w:val="16"/>
        <w:szCs w:val="16"/>
      </w:rPr>
      <w:t>person</w:t>
    </w:r>
    <w:r w:rsidRPr="00E07E82">
      <w:rPr>
        <w:rFonts w:ascii="Arial" w:hAnsi="Arial" w:cs="Arial"/>
        <w:b/>
        <w:bCs/>
        <w:color w:val="4F81BD"/>
        <w:sz w:val="16"/>
        <w:szCs w:val="16"/>
      </w:rPr>
      <w:t xml:space="preserve">: </w:t>
    </w:r>
    <w:r w:rsidR="00667D72">
      <w:rPr>
        <w:rFonts w:ascii="Arial" w:hAnsi="Arial" w:cs="Arial"/>
        <w:b/>
        <w:bCs/>
        <w:color w:val="4F81BD"/>
        <w:sz w:val="16"/>
        <w:szCs w:val="16"/>
      </w:rPr>
      <w:t>Frank Gravesen</w:t>
    </w:r>
    <w:r w:rsidR="00FE3494">
      <w:rPr>
        <w:rFonts w:ascii="Arial" w:hAnsi="Arial" w:cs="Arial"/>
        <w:b/>
        <w:bCs/>
        <w:color w:val="4F81BD"/>
        <w:sz w:val="16"/>
        <w:szCs w:val="16"/>
      </w:rPr>
      <w:t xml:space="preserve">, </w:t>
    </w:r>
    <w:r w:rsidR="00667D72">
      <w:rPr>
        <w:rFonts w:ascii="Arial" w:hAnsi="Arial" w:cs="Arial"/>
        <w:b/>
        <w:bCs/>
        <w:color w:val="4F81BD"/>
        <w:sz w:val="16"/>
        <w:szCs w:val="16"/>
      </w:rPr>
      <w:t>Vadbrovej</w:t>
    </w:r>
    <w:r>
      <w:rPr>
        <w:rFonts w:ascii="Arial" w:hAnsi="Arial" w:cs="Arial"/>
        <w:b/>
        <w:bCs/>
        <w:color w:val="4F81BD"/>
        <w:sz w:val="16"/>
        <w:szCs w:val="16"/>
      </w:rPr>
      <w:t xml:space="preserve"> </w:t>
    </w:r>
    <w:r w:rsidR="00667D72">
      <w:rPr>
        <w:rFonts w:ascii="Arial" w:hAnsi="Arial" w:cs="Arial"/>
        <w:b/>
        <w:bCs/>
        <w:color w:val="4F81BD"/>
        <w:sz w:val="16"/>
        <w:szCs w:val="16"/>
      </w:rPr>
      <w:t>2</w:t>
    </w:r>
    <w:r>
      <w:rPr>
        <w:rFonts w:ascii="Arial" w:hAnsi="Arial" w:cs="Arial"/>
        <w:b/>
        <w:bCs/>
        <w:color w:val="4F81BD"/>
        <w:sz w:val="16"/>
        <w:szCs w:val="16"/>
      </w:rPr>
      <w:t>5</w:t>
    </w:r>
    <w:r w:rsidR="00FE3494">
      <w:rPr>
        <w:rFonts w:ascii="Arial" w:hAnsi="Arial" w:cs="Arial"/>
        <w:b/>
        <w:bCs/>
        <w:color w:val="4F81BD"/>
        <w:sz w:val="16"/>
        <w:szCs w:val="16"/>
      </w:rPr>
      <w:t xml:space="preserve">, </w:t>
    </w:r>
    <w:r w:rsidRPr="00E07E82">
      <w:rPr>
        <w:rFonts w:ascii="Arial" w:hAnsi="Arial" w:cs="Arial"/>
        <w:b/>
        <w:bCs/>
        <w:color w:val="4F81BD"/>
        <w:sz w:val="16"/>
        <w:szCs w:val="16"/>
      </w:rPr>
      <w:t>49</w:t>
    </w:r>
    <w:r w:rsidR="00667D72">
      <w:rPr>
        <w:rFonts w:ascii="Arial" w:hAnsi="Arial" w:cs="Arial"/>
        <w:b/>
        <w:bCs/>
        <w:color w:val="4F81BD"/>
        <w:sz w:val="16"/>
        <w:szCs w:val="16"/>
      </w:rPr>
      <w:t>13 Horslunde</w:t>
    </w:r>
    <w:r w:rsidRPr="00E07E82">
      <w:rPr>
        <w:rFonts w:ascii="Arial" w:hAnsi="Arial" w:cs="Arial"/>
        <w:b/>
        <w:bCs/>
        <w:color w:val="4F81BD"/>
        <w:sz w:val="16"/>
        <w:szCs w:val="16"/>
      </w:rPr>
      <w:t xml:space="preserve"> – tlf. </w:t>
    </w:r>
    <w:r>
      <w:rPr>
        <w:rFonts w:ascii="Arial" w:hAnsi="Arial" w:cs="Arial"/>
        <w:b/>
        <w:bCs/>
        <w:color w:val="4F81BD"/>
        <w:sz w:val="16"/>
        <w:szCs w:val="16"/>
      </w:rPr>
      <w:t>40 53 85 8</w:t>
    </w:r>
    <w:r w:rsidR="00667D72">
      <w:rPr>
        <w:rFonts w:ascii="Arial" w:hAnsi="Arial" w:cs="Arial"/>
        <w:b/>
        <w:bCs/>
        <w:color w:val="4F81BD"/>
        <w:sz w:val="16"/>
        <w:szCs w:val="16"/>
      </w:rPr>
      <w:t>4</w:t>
    </w:r>
    <w:r w:rsidRPr="00E07E82">
      <w:rPr>
        <w:rFonts w:ascii="Arial" w:hAnsi="Arial" w:cs="Arial"/>
        <w:b/>
        <w:bCs/>
        <w:color w:val="4F81BD"/>
        <w:sz w:val="16"/>
        <w:szCs w:val="16"/>
      </w:rPr>
      <w:t xml:space="preserve">                       </w:t>
    </w:r>
  </w:p>
  <w:p w14:paraId="0EB0820F" w14:textId="77777777" w:rsidR="00C41E24" w:rsidRPr="00E07E82" w:rsidRDefault="00C41E24" w:rsidP="00C41E24">
    <w:pPr>
      <w:pStyle w:val="Sidefod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right"/>
      <w:rPr>
        <w:rFonts w:ascii="Arial" w:hAnsi="Arial" w:cs="Arial"/>
        <w:b/>
        <w:bCs/>
        <w:color w:val="4F81BD"/>
        <w:sz w:val="16"/>
        <w:szCs w:val="16"/>
      </w:rPr>
    </w:pPr>
    <w:r>
      <w:rPr>
        <w:rFonts w:ascii="Arial" w:hAnsi="Arial" w:cs="Arial"/>
        <w:b/>
        <w:bCs/>
        <w:color w:val="4F81BD"/>
        <w:sz w:val="16"/>
        <w:szCs w:val="16"/>
      </w:rPr>
      <w:t>v.</w:t>
    </w:r>
    <w:r w:rsidR="00CA4BC0">
      <w:rPr>
        <w:rFonts w:ascii="Arial" w:hAnsi="Arial" w:cs="Arial"/>
        <w:b/>
        <w:bCs/>
        <w:color w:val="4F81BD"/>
        <w:sz w:val="16"/>
        <w:szCs w:val="16"/>
      </w:rPr>
      <w:t>9</w:t>
    </w:r>
  </w:p>
  <w:p w14:paraId="247A3CD0" w14:textId="695C76B1" w:rsidR="008B08A2" w:rsidRDefault="008B08A2">
    <w:pPr>
      <w:pStyle w:val="Sidefod"/>
      <w:jc w:val="right"/>
    </w:pPr>
    <w:r>
      <w:t xml:space="preserve">Side </w:t>
    </w:r>
    <w:r>
      <w:rPr>
        <w:b/>
        <w:bCs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Cs w:val="24"/>
      </w:rPr>
      <w:fldChar w:fldCharType="separate"/>
    </w:r>
    <w:r>
      <w:rPr>
        <w:b/>
        <w:bCs/>
      </w:rPr>
      <w:t>2</w:t>
    </w:r>
    <w:r>
      <w:rPr>
        <w:b/>
        <w:bCs/>
        <w:szCs w:val="24"/>
      </w:rPr>
      <w:fldChar w:fldCharType="end"/>
    </w:r>
    <w:r>
      <w:t xml:space="preserve"> </w:t>
    </w:r>
  </w:p>
  <w:p w14:paraId="007BB65B" w14:textId="77777777" w:rsidR="005851EF" w:rsidRPr="005851EF" w:rsidRDefault="005851EF" w:rsidP="003D75B4">
    <w:pPr>
      <w:pStyle w:val="Sidefod"/>
      <w:tabs>
        <w:tab w:val="clear" w:pos="4819"/>
        <w:tab w:val="clear" w:pos="9638"/>
        <w:tab w:val="left" w:pos="8010"/>
      </w:tabs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1841F7" w14:textId="77777777" w:rsidR="001C7234" w:rsidRDefault="001C7234">
      <w:r>
        <w:separator/>
      </w:r>
    </w:p>
  </w:footnote>
  <w:footnote w:type="continuationSeparator" w:id="0">
    <w:p w14:paraId="341F26DB" w14:textId="77777777" w:rsidR="001C7234" w:rsidRDefault="001C72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A34FC" w14:textId="77777777" w:rsidR="002D175A" w:rsidRDefault="00CF4A3C" w:rsidP="005851EF">
    <w:r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5978BCEA" wp14:editId="07F43CC5">
              <wp:simplePos x="0" y="0"/>
              <wp:positionH relativeFrom="column">
                <wp:posOffset>5025390</wp:posOffset>
              </wp:positionH>
              <wp:positionV relativeFrom="paragraph">
                <wp:posOffset>9525</wp:posOffset>
              </wp:positionV>
              <wp:extent cx="1407795" cy="1286510"/>
              <wp:effectExtent l="0" t="0" r="1905" b="8890"/>
              <wp:wrapSquare wrapText="bothSides"/>
              <wp:docPr id="794666827" name="Tekstfel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07795" cy="12865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ysClr val="window" lastClr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AC6BD82" w14:textId="77777777" w:rsidR="00651A15" w:rsidRDefault="00CF4A3C">
                          <w:r w:rsidRPr="00C7572B">
                            <w:rPr>
                              <w:noProof/>
                            </w:rPr>
                            <w:drawing>
                              <wp:inline distT="0" distB="0" distL="0" distR="0" wp14:anchorId="6315732F" wp14:editId="48F0BEDF">
                                <wp:extent cx="1220470" cy="1217295"/>
                                <wp:effectExtent l="0" t="0" r="0" b="0"/>
                                <wp:docPr id="2" name="Billede 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Billede 6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220470" cy="121729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978BCEA" id="_x0000_t202" coordsize="21600,21600" o:spt="202" path="m,l,21600r21600,l21600,xe">
              <v:stroke joinstyle="miter"/>
              <v:path gradientshapeok="t" o:connecttype="rect"/>
            </v:shapetype>
            <v:shape id="Tekstfelt 3" o:spid="_x0000_s1026" type="#_x0000_t202" style="position:absolute;margin-left:395.7pt;margin-top:.75pt;width:110.85pt;height:101.3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" strokecolor="window">
              <v:textbox>
                <w:txbxContent>
                  <w:p w14:paraId="4AC6BD82" w14:textId="77777777" w:rsidR="00651A15" w:rsidRDefault="00CF4A3C">
                    <w:r w:rsidRPr="00C7572B">
                      <w:rPr>
                        <w:noProof/>
                      </w:rPr>
                      <w:drawing>
                        <wp:inline distT="0" distB="0" distL="0" distR="0" wp14:anchorId="6315732F" wp14:editId="48F0BEDF">
                          <wp:extent cx="1220470" cy="1217295"/>
                          <wp:effectExtent l="0" t="0" r="0" b="0"/>
                          <wp:docPr id="2" name="Billede 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Billede 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220470" cy="121729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3FCC0A4A" wp14:editId="11B37F9E">
              <wp:simplePos x="0" y="0"/>
              <wp:positionH relativeFrom="column">
                <wp:posOffset>-297815</wp:posOffset>
              </wp:positionH>
              <wp:positionV relativeFrom="paragraph">
                <wp:posOffset>8890</wp:posOffset>
              </wp:positionV>
              <wp:extent cx="6301105" cy="1342390"/>
              <wp:effectExtent l="0" t="0" r="0" b="0"/>
              <wp:wrapNone/>
              <wp:docPr id="1923579951" name="Tekstfel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01105" cy="13423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353C0122" w14:textId="77777777" w:rsidR="00CC4DD0" w:rsidRDefault="00CC4DD0" w:rsidP="00CC4DD0">
                          <w:pPr>
                            <w:jc w:val="center"/>
                            <w:rPr>
                              <w:szCs w:val="24"/>
                            </w:rPr>
                          </w:pPr>
                          <w:r w:rsidRPr="008E3F5E">
                            <w:rPr>
                              <w:color w:val="000000"/>
                              <w:sz w:val="72"/>
                              <w:szCs w:val="72"/>
                            </w:rPr>
                            <w:t>Danmarks hyggeligste Jazzfestival</w:t>
                          </w:r>
                        </w:p>
                        <w:p w14:paraId="5A0444ED" w14:textId="77777777" w:rsidR="002D175A" w:rsidRPr="00065C3D" w:rsidRDefault="002D175A">
                          <w:pPr>
                            <w:rPr>
                              <w:rFonts w:ascii="Monotype Corsiva" w:hAnsi="Monotype Corsiva"/>
                              <w:b/>
                              <w:color w:val="99CCFF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FCC0A4A" id="Tekstfelt 2" o:spid="_x0000_s1027" type="#_x0000_t202" style="position:absolute;margin-left:-23.45pt;margin-top:.7pt;width:496.15pt;height:105.7pt;z-index:-2516597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" stroked="f">
              <v:textbox style="mso-fit-shape-to-text:t">
                <w:txbxContent>
                  <w:p w14:paraId="353C0122" w14:textId="77777777" w:rsidR="00CC4DD0" w:rsidRDefault="00CC4DD0" w:rsidP="00CC4DD0">
                    <w:pPr>
                      <w:jc w:val="center"/>
                      <w:rPr>
                        <w:szCs w:val="24"/>
                      </w:rPr>
                    </w:pPr>
                    <w:r w:rsidRPr="008E3F5E">
                      <w:rPr>
                        <w:color w:val="000000"/>
                        <w:sz w:val="72"/>
                        <w:szCs w:val="72"/>
                      </w:rPr>
                      <w:t>Danmarks hyggeligste Jazzfestival</w:t>
                    </w:r>
                  </w:p>
                  <w:p w14:paraId="5A0444ED" w14:textId="77777777" w:rsidR="002D175A" w:rsidRPr="00065C3D" w:rsidRDefault="002D175A">
                    <w:pPr>
                      <w:rPr>
                        <w:rFonts w:ascii="Monotype Corsiva" w:hAnsi="Monotype Corsiva"/>
                        <w:b/>
                        <w:color w:val="99CCFF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  <w:r w:rsidR="005851EF">
      <w:tab/>
    </w:r>
    <w:r w:rsidR="005851EF">
      <w:tab/>
    </w:r>
  </w:p>
  <w:p w14:paraId="7E9F5553" w14:textId="77777777" w:rsidR="002D175A" w:rsidRDefault="002D175A" w:rsidP="005851EF"/>
  <w:p w14:paraId="419950AE" w14:textId="77777777" w:rsidR="002D175A" w:rsidRDefault="002D175A" w:rsidP="005851EF"/>
  <w:p w14:paraId="31B9030C" w14:textId="77777777" w:rsidR="002D175A" w:rsidRDefault="00CF4A3C" w:rsidP="005851EF"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E3395DC" wp14:editId="0C08DB03">
              <wp:simplePos x="0" y="0"/>
              <wp:positionH relativeFrom="column">
                <wp:posOffset>131445</wp:posOffset>
              </wp:positionH>
              <wp:positionV relativeFrom="paragraph">
                <wp:posOffset>169545</wp:posOffset>
              </wp:positionV>
              <wp:extent cx="1011555" cy="685800"/>
              <wp:effectExtent l="0" t="0" r="0" b="0"/>
              <wp:wrapSquare wrapText="bothSides"/>
              <wp:docPr id="1426013985" name="Tekstfelt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11555" cy="685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388E3C54" w14:textId="77777777" w:rsidR="002D175A" w:rsidRPr="00BC27AC" w:rsidRDefault="00CF4A3C">
                          <w:pPr>
                            <w:rPr>
                              <w:rFonts w:ascii="Monotype Corsiva" w:hAnsi="Monotype Corsiva"/>
                              <w:b/>
                              <w:sz w:val="28"/>
                              <w:szCs w:val="28"/>
                            </w:rPr>
                          </w:pPr>
                          <w:r w:rsidRPr="004943D6">
                            <w:rPr>
                              <w:rFonts w:ascii="Arial" w:hAnsi="Arial" w:cs="Arial"/>
                              <w:noProof/>
                              <w:color w:val="0000FF"/>
                            </w:rPr>
                            <w:drawing>
                              <wp:inline distT="0" distB="0" distL="0" distR="0" wp14:anchorId="56D740F6" wp14:editId="1AE3EFF1">
                                <wp:extent cx="570865" cy="476250"/>
                                <wp:effectExtent l="0" t="0" r="0" b="0"/>
                                <wp:docPr id="1" name="Billede 6" descr="http://tbn3.google.com/images?q=tbn:IA6nOt0jtBfvAM:http://www.sangogklang.dk/billeder/noder.jpg">
                                  <a:hlinkClick xmlns:a="http://schemas.openxmlformats.org/drawingml/2006/main" r:id="rId3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Billede 6" descr="http://tbn3.google.com/images?q=tbn:IA6nOt0jtBfvAM:http://www.sangogklang.dk/billeder/noder.jp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70865" cy="4762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="00A30E8C">
                            <w:tab/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E3395DC" id="Tekstfelt 1" o:spid="_x0000_s1028" type="#_x0000_t202" style="position:absolute;margin-left:10.35pt;margin-top:13.35pt;width:79.65pt;height:54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" stroked="f">
              <v:textbox>
                <w:txbxContent>
                  <w:p w14:paraId="388E3C54" w14:textId="77777777" w:rsidR="002D175A" w:rsidRPr="00BC27AC" w:rsidRDefault="00CF4A3C">
                    <w:pPr>
                      <w:rPr>
                        <w:rFonts w:ascii="Monotype Corsiva" w:hAnsi="Monotype Corsiva"/>
                        <w:b/>
                        <w:sz w:val="28"/>
                        <w:szCs w:val="28"/>
                      </w:rPr>
                    </w:pPr>
                    <w:r w:rsidRPr="004943D6">
                      <w:rPr>
                        <w:rFonts w:ascii="Arial" w:hAnsi="Arial" w:cs="Arial"/>
                        <w:noProof/>
                        <w:color w:val="0000FF"/>
                      </w:rPr>
                      <w:drawing>
                        <wp:inline distT="0" distB="0" distL="0" distR="0" wp14:anchorId="56D740F6" wp14:editId="1AE3EFF1">
                          <wp:extent cx="570865" cy="476250"/>
                          <wp:effectExtent l="0" t="0" r="0" b="0"/>
                          <wp:docPr id="1" name="Billede 6" descr="http://tbn3.google.com/images?q=tbn:IA6nOt0jtBfvAM:http://www.sangogklang.dk/billeder/noder.jpg">
                            <a:hlinkClick xmlns:a="http://schemas.openxmlformats.org/drawingml/2006/main" r:id="rId5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Billede 6" descr="http://tbn3.google.com/images?q=tbn:IA6nOt0jtBfvAM:http://www.sangogklang.dk/billeder/noder.jp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6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70865" cy="4762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="00A30E8C">
                      <w:tab/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21B6A30D" w14:textId="77777777" w:rsidR="002D175A" w:rsidRDefault="002D175A" w:rsidP="005851EF"/>
  <w:p w14:paraId="7699EC55" w14:textId="77777777" w:rsidR="002D175A" w:rsidRDefault="002D175A" w:rsidP="005851EF">
    <w:pPr>
      <w:rPr>
        <w:rFonts w:ascii="Monotype Corsiva" w:hAnsi="Monotype Corsiva"/>
        <w:b/>
        <w:sz w:val="28"/>
        <w:szCs w:val="28"/>
      </w:rPr>
    </w:pPr>
  </w:p>
  <w:p w14:paraId="0A0C6514" w14:textId="66904AE3" w:rsidR="005851EF" w:rsidRPr="002D175A" w:rsidRDefault="00775692" w:rsidP="0085656E">
    <w:pPr>
      <w:jc w:val="center"/>
      <w:rPr>
        <w:color w:val="99CCFF"/>
      </w:rPr>
    </w:pPr>
    <w:r>
      <w:rPr>
        <w:rFonts w:ascii="Monotype Corsiva" w:hAnsi="Monotype Corsiva"/>
        <w:b/>
        <w:sz w:val="28"/>
        <w:szCs w:val="28"/>
      </w:rPr>
      <w:t>1</w:t>
    </w:r>
    <w:r w:rsidR="00DF5676">
      <w:rPr>
        <w:rFonts w:ascii="Monotype Corsiva" w:hAnsi="Monotype Corsiva"/>
        <w:b/>
        <w:sz w:val="28"/>
        <w:szCs w:val="28"/>
      </w:rPr>
      <w:t>6</w:t>
    </w:r>
    <w:r w:rsidR="003D75B4">
      <w:rPr>
        <w:rFonts w:ascii="Monotype Corsiva" w:hAnsi="Monotype Corsiva"/>
        <w:b/>
        <w:sz w:val="28"/>
        <w:szCs w:val="28"/>
      </w:rPr>
      <w:t xml:space="preserve">.- </w:t>
    </w:r>
    <w:r w:rsidR="00DF5676">
      <w:rPr>
        <w:rFonts w:ascii="Monotype Corsiva" w:hAnsi="Monotype Corsiva"/>
        <w:b/>
        <w:sz w:val="28"/>
        <w:szCs w:val="28"/>
      </w:rPr>
      <w:t>19</w:t>
    </w:r>
    <w:r w:rsidR="005851EF" w:rsidRPr="005851EF">
      <w:rPr>
        <w:rFonts w:ascii="Monotype Corsiva" w:hAnsi="Monotype Corsiva"/>
        <w:b/>
        <w:sz w:val="28"/>
        <w:szCs w:val="28"/>
      </w:rPr>
      <w:t>. juli 20</w:t>
    </w:r>
    <w:r>
      <w:rPr>
        <w:rFonts w:ascii="Monotype Corsiva" w:hAnsi="Monotype Corsiva"/>
        <w:b/>
        <w:sz w:val="28"/>
        <w:szCs w:val="28"/>
      </w:rPr>
      <w:t>2</w:t>
    </w:r>
    <w:r w:rsidR="00D22173">
      <w:rPr>
        <w:rFonts w:ascii="Monotype Corsiva" w:hAnsi="Monotype Corsiva"/>
        <w:b/>
        <w:sz w:val="28"/>
        <w:szCs w:val="28"/>
      </w:rPr>
      <w:t>7</w:t>
    </w:r>
    <w:r w:rsidR="00301662">
      <w:rPr>
        <w:rFonts w:ascii="Monotype Corsiva" w:hAnsi="Monotype Corsiva"/>
        <w:b/>
        <w:sz w:val="28"/>
        <w:szCs w:val="28"/>
      </w:rPr>
      <w:t xml:space="preserve"> </w:t>
    </w:r>
    <w:r w:rsidR="003D75B4">
      <w:rPr>
        <w:rFonts w:ascii="Monotype Corsiva" w:hAnsi="Monotype Corsiva"/>
        <w:b/>
        <w:sz w:val="28"/>
        <w:szCs w:val="28"/>
      </w:rPr>
      <w:t>*</w:t>
    </w:r>
    <w:r w:rsidR="002D175A">
      <w:rPr>
        <w:rFonts w:ascii="Monotype Corsiva" w:hAnsi="Monotype Corsiva"/>
        <w:b/>
        <w:sz w:val="28"/>
        <w:szCs w:val="28"/>
      </w:rPr>
      <w:t xml:space="preserve">Festival nr. </w:t>
    </w:r>
    <w:r w:rsidR="00D22173">
      <w:rPr>
        <w:rFonts w:ascii="Monotype Corsiva" w:hAnsi="Monotype Corsiva"/>
        <w:b/>
        <w:sz w:val="28"/>
        <w:szCs w:val="28"/>
      </w:rPr>
      <w:t>40</w:t>
    </w:r>
    <w:r w:rsidR="00E86B1E">
      <w:rPr>
        <w:rFonts w:ascii="Monotype Corsiva" w:hAnsi="Monotype Corsiva"/>
        <w:b/>
        <w:sz w:val="28"/>
        <w:szCs w:val="28"/>
      </w:rPr>
      <w:t>*</w:t>
    </w:r>
  </w:p>
  <w:p w14:paraId="188E6ED5" w14:textId="77777777" w:rsidR="005851EF" w:rsidRPr="0006544A" w:rsidRDefault="005851EF" w:rsidP="005851EF">
    <w:pPr>
      <w:pStyle w:val="Sidehoved"/>
      <w:tabs>
        <w:tab w:val="left" w:pos="1590"/>
        <w:tab w:val="right" w:pos="9923"/>
      </w:tabs>
      <w:rPr>
        <w:b/>
        <w:bCs/>
      </w:rPr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86218F"/>
    <w:multiLevelType w:val="hybridMultilevel"/>
    <w:tmpl w:val="585E907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F94447"/>
    <w:multiLevelType w:val="hybridMultilevel"/>
    <w:tmpl w:val="843ED2F4"/>
    <w:lvl w:ilvl="0" w:tplc="0406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4722565A">
      <w:start w:val="1"/>
      <w:numFmt w:val="lowerLetter"/>
      <w:lvlText w:val="%2."/>
      <w:lvlJc w:val="left"/>
      <w:pPr>
        <w:ind w:left="1440" w:hanging="360"/>
      </w:pPr>
      <w:rPr>
        <w:rFonts w:ascii="Calibri" w:eastAsia="Times New Roman" w:hAnsi="Calibri" w:cs="Calibri"/>
      </w:rPr>
    </w:lvl>
    <w:lvl w:ilvl="2" w:tplc="0406001B">
      <w:start w:val="1"/>
      <w:numFmt w:val="lowerRoman"/>
      <w:lvlText w:val="%3."/>
      <w:lvlJc w:val="right"/>
      <w:pPr>
        <w:ind w:left="2340" w:hanging="36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C15D45"/>
    <w:multiLevelType w:val="hybridMultilevel"/>
    <w:tmpl w:val="50C4063E"/>
    <w:lvl w:ilvl="0" w:tplc="3CB6859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1505332">
    <w:abstractNumId w:val="2"/>
  </w:num>
  <w:num w:numId="2" w16cid:durableId="606159688">
    <w:abstractNumId w:val="0"/>
  </w:num>
  <w:num w:numId="3" w16cid:durableId="12815721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dataType w:val="textFile"/>
    <w:activeRecord w:val="-1"/>
  </w:mailMerge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083"/>
    <w:rsid w:val="00000E0D"/>
    <w:rsid w:val="000029DD"/>
    <w:rsid w:val="00003ED6"/>
    <w:rsid w:val="00006CE3"/>
    <w:rsid w:val="000072A4"/>
    <w:rsid w:val="00007F47"/>
    <w:rsid w:val="00015396"/>
    <w:rsid w:val="00022718"/>
    <w:rsid w:val="00027D7A"/>
    <w:rsid w:val="00041807"/>
    <w:rsid w:val="00044DEF"/>
    <w:rsid w:val="00057B11"/>
    <w:rsid w:val="0006544A"/>
    <w:rsid w:val="00066826"/>
    <w:rsid w:val="000710D6"/>
    <w:rsid w:val="00074A9C"/>
    <w:rsid w:val="00075C2D"/>
    <w:rsid w:val="00082768"/>
    <w:rsid w:val="00085B33"/>
    <w:rsid w:val="000A0599"/>
    <w:rsid w:val="000A0F8A"/>
    <w:rsid w:val="000A2AE0"/>
    <w:rsid w:val="000A586A"/>
    <w:rsid w:val="000B02C9"/>
    <w:rsid w:val="000B7B5E"/>
    <w:rsid w:val="000C6413"/>
    <w:rsid w:val="000D14C5"/>
    <w:rsid w:val="000D286C"/>
    <w:rsid w:val="000E0B40"/>
    <w:rsid w:val="000E3089"/>
    <w:rsid w:val="000F359B"/>
    <w:rsid w:val="00100D2C"/>
    <w:rsid w:val="001013C6"/>
    <w:rsid w:val="00106739"/>
    <w:rsid w:val="00110120"/>
    <w:rsid w:val="00131203"/>
    <w:rsid w:val="001358D7"/>
    <w:rsid w:val="00135C57"/>
    <w:rsid w:val="00137866"/>
    <w:rsid w:val="00137BBB"/>
    <w:rsid w:val="00142F74"/>
    <w:rsid w:val="00147224"/>
    <w:rsid w:val="00154CBC"/>
    <w:rsid w:val="0015783F"/>
    <w:rsid w:val="00166776"/>
    <w:rsid w:val="00166AFD"/>
    <w:rsid w:val="00166D0B"/>
    <w:rsid w:val="00176107"/>
    <w:rsid w:val="0017661C"/>
    <w:rsid w:val="0018042D"/>
    <w:rsid w:val="001804FE"/>
    <w:rsid w:val="00191284"/>
    <w:rsid w:val="001946EA"/>
    <w:rsid w:val="00196BC9"/>
    <w:rsid w:val="001B31BA"/>
    <w:rsid w:val="001B414D"/>
    <w:rsid w:val="001B6779"/>
    <w:rsid w:val="001C1BE5"/>
    <w:rsid w:val="001C7234"/>
    <w:rsid w:val="001F2287"/>
    <w:rsid w:val="001F3006"/>
    <w:rsid w:val="001F3CC0"/>
    <w:rsid w:val="00200278"/>
    <w:rsid w:val="002219E7"/>
    <w:rsid w:val="0022508D"/>
    <w:rsid w:val="00233D36"/>
    <w:rsid w:val="00246419"/>
    <w:rsid w:val="00246C72"/>
    <w:rsid w:val="00247083"/>
    <w:rsid w:val="002543B2"/>
    <w:rsid w:val="00263426"/>
    <w:rsid w:val="0026543F"/>
    <w:rsid w:val="00265A41"/>
    <w:rsid w:val="00282DC1"/>
    <w:rsid w:val="0029550B"/>
    <w:rsid w:val="002A5263"/>
    <w:rsid w:val="002A5DDE"/>
    <w:rsid w:val="002A6625"/>
    <w:rsid w:val="002A7F6F"/>
    <w:rsid w:val="002B0936"/>
    <w:rsid w:val="002C705F"/>
    <w:rsid w:val="002D12E1"/>
    <w:rsid w:val="002D14AB"/>
    <w:rsid w:val="002D175A"/>
    <w:rsid w:val="002E05F2"/>
    <w:rsid w:val="002F5B8E"/>
    <w:rsid w:val="00301662"/>
    <w:rsid w:val="00303401"/>
    <w:rsid w:val="003037E6"/>
    <w:rsid w:val="00310F88"/>
    <w:rsid w:val="003113DC"/>
    <w:rsid w:val="00314760"/>
    <w:rsid w:val="00315EBB"/>
    <w:rsid w:val="003253C1"/>
    <w:rsid w:val="0033446F"/>
    <w:rsid w:val="00335246"/>
    <w:rsid w:val="00337E91"/>
    <w:rsid w:val="00345DCF"/>
    <w:rsid w:val="00346F96"/>
    <w:rsid w:val="0035339A"/>
    <w:rsid w:val="00353403"/>
    <w:rsid w:val="003560FF"/>
    <w:rsid w:val="00357441"/>
    <w:rsid w:val="003625F7"/>
    <w:rsid w:val="0036430D"/>
    <w:rsid w:val="00370D12"/>
    <w:rsid w:val="00371662"/>
    <w:rsid w:val="00374CC7"/>
    <w:rsid w:val="00374E43"/>
    <w:rsid w:val="00374F95"/>
    <w:rsid w:val="00381FFA"/>
    <w:rsid w:val="00384C7A"/>
    <w:rsid w:val="00386A60"/>
    <w:rsid w:val="003914F5"/>
    <w:rsid w:val="003A036A"/>
    <w:rsid w:val="003B03DD"/>
    <w:rsid w:val="003B04EE"/>
    <w:rsid w:val="003C1DF9"/>
    <w:rsid w:val="003C6240"/>
    <w:rsid w:val="003D0335"/>
    <w:rsid w:val="003D6A37"/>
    <w:rsid w:val="003D75B4"/>
    <w:rsid w:val="003E13FA"/>
    <w:rsid w:val="003E3915"/>
    <w:rsid w:val="003F374F"/>
    <w:rsid w:val="0041064E"/>
    <w:rsid w:val="004164A9"/>
    <w:rsid w:val="00417457"/>
    <w:rsid w:val="00424CE1"/>
    <w:rsid w:val="00424F9F"/>
    <w:rsid w:val="00431E6F"/>
    <w:rsid w:val="0043343F"/>
    <w:rsid w:val="004347BD"/>
    <w:rsid w:val="00436ECC"/>
    <w:rsid w:val="00440186"/>
    <w:rsid w:val="00441075"/>
    <w:rsid w:val="004411E6"/>
    <w:rsid w:val="004450B4"/>
    <w:rsid w:val="004514FD"/>
    <w:rsid w:val="00456BAF"/>
    <w:rsid w:val="0046131E"/>
    <w:rsid w:val="00474712"/>
    <w:rsid w:val="00484309"/>
    <w:rsid w:val="00490F42"/>
    <w:rsid w:val="004943D6"/>
    <w:rsid w:val="004A6D18"/>
    <w:rsid w:val="004B2851"/>
    <w:rsid w:val="004B5777"/>
    <w:rsid w:val="004E0C20"/>
    <w:rsid w:val="004E2373"/>
    <w:rsid w:val="004E2FC8"/>
    <w:rsid w:val="004E30B1"/>
    <w:rsid w:val="004F06CB"/>
    <w:rsid w:val="004F12B0"/>
    <w:rsid w:val="004F52F2"/>
    <w:rsid w:val="004F530D"/>
    <w:rsid w:val="00500725"/>
    <w:rsid w:val="005012BD"/>
    <w:rsid w:val="00503E66"/>
    <w:rsid w:val="00520A75"/>
    <w:rsid w:val="0053222F"/>
    <w:rsid w:val="00535F4E"/>
    <w:rsid w:val="00540DF3"/>
    <w:rsid w:val="00541F89"/>
    <w:rsid w:val="00544C40"/>
    <w:rsid w:val="0055310E"/>
    <w:rsid w:val="0055379F"/>
    <w:rsid w:val="00577892"/>
    <w:rsid w:val="00577E7F"/>
    <w:rsid w:val="00580D4F"/>
    <w:rsid w:val="00582848"/>
    <w:rsid w:val="005851EF"/>
    <w:rsid w:val="00586A94"/>
    <w:rsid w:val="005929F9"/>
    <w:rsid w:val="005964D8"/>
    <w:rsid w:val="005A0C63"/>
    <w:rsid w:val="005A184F"/>
    <w:rsid w:val="005A395B"/>
    <w:rsid w:val="005A43A5"/>
    <w:rsid w:val="005B48DD"/>
    <w:rsid w:val="005B69EA"/>
    <w:rsid w:val="005B7B63"/>
    <w:rsid w:val="005C505C"/>
    <w:rsid w:val="005C5127"/>
    <w:rsid w:val="005D1260"/>
    <w:rsid w:val="005E6136"/>
    <w:rsid w:val="005E7FDD"/>
    <w:rsid w:val="005F0B76"/>
    <w:rsid w:val="00613BE8"/>
    <w:rsid w:val="00623111"/>
    <w:rsid w:val="00634234"/>
    <w:rsid w:val="006374C9"/>
    <w:rsid w:val="00640046"/>
    <w:rsid w:val="00651A15"/>
    <w:rsid w:val="00657408"/>
    <w:rsid w:val="00657ACB"/>
    <w:rsid w:val="00665F84"/>
    <w:rsid w:val="006666B8"/>
    <w:rsid w:val="0066713B"/>
    <w:rsid w:val="00667335"/>
    <w:rsid w:val="006677DF"/>
    <w:rsid w:val="00667D72"/>
    <w:rsid w:val="00671D35"/>
    <w:rsid w:val="00675657"/>
    <w:rsid w:val="00680D2B"/>
    <w:rsid w:val="00686F0D"/>
    <w:rsid w:val="00690665"/>
    <w:rsid w:val="006912B3"/>
    <w:rsid w:val="006A46FF"/>
    <w:rsid w:val="006B50F1"/>
    <w:rsid w:val="006B5454"/>
    <w:rsid w:val="006D3321"/>
    <w:rsid w:val="006D77D1"/>
    <w:rsid w:val="006E67DC"/>
    <w:rsid w:val="006F1A4C"/>
    <w:rsid w:val="006F4CA3"/>
    <w:rsid w:val="007051D6"/>
    <w:rsid w:val="007140C5"/>
    <w:rsid w:val="007202D1"/>
    <w:rsid w:val="007204D1"/>
    <w:rsid w:val="00720A65"/>
    <w:rsid w:val="00727993"/>
    <w:rsid w:val="0073227E"/>
    <w:rsid w:val="00736D5D"/>
    <w:rsid w:val="007441ED"/>
    <w:rsid w:val="007461EC"/>
    <w:rsid w:val="00752A57"/>
    <w:rsid w:val="007533A6"/>
    <w:rsid w:val="00762872"/>
    <w:rsid w:val="00770336"/>
    <w:rsid w:val="007716FA"/>
    <w:rsid w:val="00774061"/>
    <w:rsid w:val="00775692"/>
    <w:rsid w:val="0079010F"/>
    <w:rsid w:val="0079236C"/>
    <w:rsid w:val="007946ED"/>
    <w:rsid w:val="00797E79"/>
    <w:rsid w:val="007B280A"/>
    <w:rsid w:val="007B2BAD"/>
    <w:rsid w:val="007B660F"/>
    <w:rsid w:val="007C7745"/>
    <w:rsid w:val="007C7E73"/>
    <w:rsid w:val="007E01D7"/>
    <w:rsid w:val="007E7B98"/>
    <w:rsid w:val="007F1433"/>
    <w:rsid w:val="007F5BFA"/>
    <w:rsid w:val="007F722F"/>
    <w:rsid w:val="00815E08"/>
    <w:rsid w:val="00817E27"/>
    <w:rsid w:val="008221CC"/>
    <w:rsid w:val="0082226A"/>
    <w:rsid w:val="00834514"/>
    <w:rsid w:val="00841B4A"/>
    <w:rsid w:val="00852A50"/>
    <w:rsid w:val="0085656E"/>
    <w:rsid w:val="00857AE5"/>
    <w:rsid w:val="00861497"/>
    <w:rsid w:val="0086656F"/>
    <w:rsid w:val="00867914"/>
    <w:rsid w:val="008708B3"/>
    <w:rsid w:val="00872DDE"/>
    <w:rsid w:val="00880515"/>
    <w:rsid w:val="00895BE5"/>
    <w:rsid w:val="00897BB1"/>
    <w:rsid w:val="008A0560"/>
    <w:rsid w:val="008A11D3"/>
    <w:rsid w:val="008A1D7E"/>
    <w:rsid w:val="008B08A2"/>
    <w:rsid w:val="008B210E"/>
    <w:rsid w:val="008B6B33"/>
    <w:rsid w:val="008C286C"/>
    <w:rsid w:val="008C564F"/>
    <w:rsid w:val="008C758A"/>
    <w:rsid w:val="008D2DCD"/>
    <w:rsid w:val="008E3F5E"/>
    <w:rsid w:val="008E4A50"/>
    <w:rsid w:val="008F0AD3"/>
    <w:rsid w:val="008F6521"/>
    <w:rsid w:val="008F72FE"/>
    <w:rsid w:val="00903DF4"/>
    <w:rsid w:val="00912109"/>
    <w:rsid w:val="009262C6"/>
    <w:rsid w:val="0094759C"/>
    <w:rsid w:val="009522FA"/>
    <w:rsid w:val="00953DD4"/>
    <w:rsid w:val="0095775E"/>
    <w:rsid w:val="00967A2E"/>
    <w:rsid w:val="009703D6"/>
    <w:rsid w:val="00970F74"/>
    <w:rsid w:val="009853C3"/>
    <w:rsid w:val="009A18A0"/>
    <w:rsid w:val="009A41F7"/>
    <w:rsid w:val="009A7F8A"/>
    <w:rsid w:val="009B3137"/>
    <w:rsid w:val="009B7734"/>
    <w:rsid w:val="009C1CDC"/>
    <w:rsid w:val="009C6062"/>
    <w:rsid w:val="009D7F38"/>
    <w:rsid w:val="009E1C43"/>
    <w:rsid w:val="009E435E"/>
    <w:rsid w:val="00A009D0"/>
    <w:rsid w:val="00A009D4"/>
    <w:rsid w:val="00A1248D"/>
    <w:rsid w:val="00A14924"/>
    <w:rsid w:val="00A21C12"/>
    <w:rsid w:val="00A26BBE"/>
    <w:rsid w:val="00A27D31"/>
    <w:rsid w:val="00A30E8C"/>
    <w:rsid w:val="00A32CA6"/>
    <w:rsid w:val="00A346AE"/>
    <w:rsid w:val="00A34EAE"/>
    <w:rsid w:val="00A366EC"/>
    <w:rsid w:val="00A40AD8"/>
    <w:rsid w:val="00A51791"/>
    <w:rsid w:val="00A67ACF"/>
    <w:rsid w:val="00AA3830"/>
    <w:rsid w:val="00AA3F7A"/>
    <w:rsid w:val="00AA4613"/>
    <w:rsid w:val="00AA5971"/>
    <w:rsid w:val="00AA5C9A"/>
    <w:rsid w:val="00AB0906"/>
    <w:rsid w:val="00AB1C69"/>
    <w:rsid w:val="00AC0524"/>
    <w:rsid w:val="00AD3E2A"/>
    <w:rsid w:val="00AD6402"/>
    <w:rsid w:val="00AF298B"/>
    <w:rsid w:val="00AF2CAE"/>
    <w:rsid w:val="00AF490D"/>
    <w:rsid w:val="00B11DF8"/>
    <w:rsid w:val="00B139B6"/>
    <w:rsid w:val="00B168B4"/>
    <w:rsid w:val="00B17A86"/>
    <w:rsid w:val="00B204DD"/>
    <w:rsid w:val="00B24CF1"/>
    <w:rsid w:val="00B26FC0"/>
    <w:rsid w:val="00B344FF"/>
    <w:rsid w:val="00B34797"/>
    <w:rsid w:val="00B40E77"/>
    <w:rsid w:val="00B45813"/>
    <w:rsid w:val="00B552BA"/>
    <w:rsid w:val="00B60FB5"/>
    <w:rsid w:val="00B66EAF"/>
    <w:rsid w:val="00B80B04"/>
    <w:rsid w:val="00B8151F"/>
    <w:rsid w:val="00B93D5D"/>
    <w:rsid w:val="00BA2121"/>
    <w:rsid w:val="00BB331A"/>
    <w:rsid w:val="00BB5AD7"/>
    <w:rsid w:val="00BB6B4A"/>
    <w:rsid w:val="00BB79D6"/>
    <w:rsid w:val="00BC1B6D"/>
    <w:rsid w:val="00BD12C3"/>
    <w:rsid w:val="00BD2F67"/>
    <w:rsid w:val="00BE14A1"/>
    <w:rsid w:val="00BF2222"/>
    <w:rsid w:val="00BF391D"/>
    <w:rsid w:val="00C019DB"/>
    <w:rsid w:val="00C055FB"/>
    <w:rsid w:val="00C06075"/>
    <w:rsid w:val="00C06864"/>
    <w:rsid w:val="00C106AD"/>
    <w:rsid w:val="00C12111"/>
    <w:rsid w:val="00C1268D"/>
    <w:rsid w:val="00C138CD"/>
    <w:rsid w:val="00C14255"/>
    <w:rsid w:val="00C27570"/>
    <w:rsid w:val="00C355E7"/>
    <w:rsid w:val="00C364E8"/>
    <w:rsid w:val="00C374A6"/>
    <w:rsid w:val="00C41E24"/>
    <w:rsid w:val="00C446C0"/>
    <w:rsid w:val="00C45834"/>
    <w:rsid w:val="00C4585A"/>
    <w:rsid w:val="00C653DD"/>
    <w:rsid w:val="00C72C3D"/>
    <w:rsid w:val="00C76E57"/>
    <w:rsid w:val="00C82A91"/>
    <w:rsid w:val="00C9544B"/>
    <w:rsid w:val="00CA4BC0"/>
    <w:rsid w:val="00CA7F4C"/>
    <w:rsid w:val="00CB15B9"/>
    <w:rsid w:val="00CB3523"/>
    <w:rsid w:val="00CB3645"/>
    <w:rsid w:val="00CC4DD0"/>
    <w:rsid w:val="00CC5792"/>
    <w:rsid w:val="00CC624C"/>
    <w:rsid w:val="00CD22BE"/>
    <w:rsid w:val="00CD592A"/>
    <w:rsid w:val="00CE5168"/>
    <w:rsid w:val="00CE7276"/>
    <w:rsid w:val="00CF34D1"/>
    <w:rsid w:val="00CF4A3C"/>
    <w:rsid w:val="00CF765D"/>
    <w:rsid w:val="00D053BC"/>
    <w:rsid w:val="00D12139"/>
    <w:rsid w:val="00D139FA"/>
    <w:rsid w:val="00D22173"/>
    <w:rsid w:val="00D24BE9"/>
    <w:rsid w:val="00D258D8"/>
    <w:rsid w:val="00D25FC0"/>
    <w:rsid w:val="00D409ED"/>
    <w:rsid w:val="00D412C0"/>
    <w:rsid w:val="00D545E2"/>
    <w:rsid w:val="00D605A5"/>
    <w:rsid w:val="00D61AC0"/>
    <w:rsid w:val="00D662C5"/>
    <w:rsid w:val="00D67C84"/>
    <w:rsid w:val="00D7341C"/>
    <w:rsid w:val="00D80709"/>
    <w:rsid w:val="00D81B5C"/>
    <w:rsid w:val="00DA532D"/>
    <w:rsid w:val="00DB2F06"/>
    <w:rsid w:val="00DB651F"/>
    <w:rsid w:val="00DC50CD"/>
    <w:rsid w:val="00DC50F0"/>
    <w:rsid w:val="00DC7F8E"/>
    <w:rsid w:val="00DD1954"/>
    <w:rsid w:val="00DD4F6F"/>
    <w:rsid w:val="00DD5CE8"/>
    <w:rsid w:val="00DE1454"/>
    <w:rsid w:val="00DE3642"/>
    <w:rsid w:val="00DF5676"/>
    <w:rsid w:val="00E00035"/>
    <w:rsid w:val="00E05B85"/>
    <w:rsid w:val="00E07BDA"/>
    <w:rsid w:val="00E07E82"/>
    <w:rsid w:val="00E31577"/>
    <w:rsid w:val="00E37D25"/>
    <w:rsid w:val="00E4027D"/>
    <w:rsid w:val="00E54BDE"/>
    <w:rsid w:val="00E60593"/>
    <w:rsid w:val="00E62C62"/>
    <w:rsid w:val="00E6705C"/>
    <w:rsid w:val="00E760F2"/>
    <w:rsid w:val="00E84910"/>
    <w:rsid w:val="00E8598D"/>
    <w:rsid w:val="00E86B1E"/>
    <w:rsid w:val="00EA2353"/>
    <w:rsid w:val="00EA6133"/>
    <w:rsid w:val="00EB6253"/>
    <w:rsid w:val="00EC10C6"/>
    <w:rsid w:val="00ED34D4"/>
    <w:rsid w:val="00EE2038"/>
    <w:rsid w:val="00EE3086"/>
    <w:rsid w:val="00EE7EEF"/>
    <w:rsid w:val="00EF088E"/>
    <w:rsid w:val="00EF6127"/>
    <w:rsid w:val="00EF70D6"/>
    <w:rsid w:val="00EF7BC6"/>
    <w:rsid w:val="00F11545"/>
    <w:rsid w:val="00F1292C"/>
    <w:rsid w:val="00F167AE"/>
    <w:rsid w:val="00F205B6"/>
    <w:rsid w:val="00F20F67"/>
    <w:rsid w:val="00F26FD1"/>
    <w:rsid w:val="00F37999"/>
    <w:rsid w:val="00F41080"/>
    <w:rsid w:val="00F412DA"/>
    <w:rsid w:val="00F54D84"/>
    <w:rsid w:val="00F603A5"/>
    <w:rsid w:val="00F622C3"/>
    <w:rsid w:val="00F77C0D"/>
    <w:rsid w:val="00F81554"/>
    <w:rsid w:val="00F8192B"/>
    <w:rsid w:val="00F81A78"/>
    <w:rsid w:val="00F82AFF"/>
    <w:rsid w:val="00F93E02"/>
    <w:rsid w:val="00FB12EE"/>
    <w:rsid w:val="00FC262F"/>
    <w:rsid w:val="00FC60CB"/>
    <w:rsid w:val="00FD00CD"/>
    <w:rsid w:val="00FD48E3"/>
    <w:rsid w:val="00FD7572"/>
    <w:rsid w:val="00FE14B5"/>
    <w:rsid w:val="00FE25AD"/>
    <w:rsid w:val="00FE3494"/>
    <w:rsid w:val="00FE424B"/>
    <w:rsid w:val="00FF3510"/>
    <w:rsid w:val="00FF7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130A717"/>
  <w15:docId w15:val="{C8B9B76A-3279-414B-8302-8AFBE1DC3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47083"/>
    <w:rPr>
      <w:sz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rsid w:val="001F3006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link w:val="SidefodTegn"/>
    <w:uiPriority w:val="99"/>
    <w:rsid w:val="001F3006"/>
    <w:pPr>
      <w:tabs>
        <w:tab w:val="center" w:pos="4819"/>
        <w:tab w:val="right" w:pos="9638"/>
      </w:tabs>
    </w:pPr>
  </w:style>
  <w:style w:type="character" w:styleId="Hyperlink">
    <w:name w:val="Hyperlink"/>
    <w:rsid w:val="001F3006"/>
    <w:rPr>
      <w:color w:val="0000FF"/>
      <w:u w:val="single"/>
    </w:rPr>
  </w:style>
  <w:style w:type="paragraph" w:styleId="Markeringsbobletekst">
    <w:name w:val="Balloon Text"/>
    <w:basedOn w:val="Normal"/>
    <w:semiHidden/>
    <w:rsid w:val="000A0F8A"/>
    <w:rPr>
      <w:rFonts w:ascii="Tahoma" w:hAnsi="Tahoma" w:cs="Tahoma"/>
      <w:sz w:val="16"/>
      <w:szCs w:val="16"/>
    </w:rPr>
  </w:style>
  <w:style w:type="paragraph" w:styleId="Dokumentoversigt">
    <w:name w:val="Document Map"/>
    <w:basedOn w:val="Normal"/>
    <w:link w:val="DokumentoversigtTegn"/>
    <w:rsid w:val="009D7F38"/>
    <w:rPr>
      <w:rFonts w:ascii="Tahoma" w:hAnsi="Tahoma" w:cs="Tahoma"/>
      <w:sz w:val="16"/>
      <w:szCs w:val="16"/>
    </w:rPr>
  </w:style>
  <w:style w:type="character" w:customStyle="1" w:styleId="DokumentoversigtTegn">
    <w:name w:val="Dokumentoversigt Tegn"/>
    <w:link w:val="Dokumentoversigt"/>
    <w:rsid w:val="009D7F38"/>
    <w:rPr>
      <w:rFonts w:ascii="Tahoma" w:hAnsi="Tahoma" w:cs="Tahoma"/>
      <w:sz w:val="16"/>
      <w:szCs w:val="16"/>
    </w:rPr>
  </w:style>
  <w:style w:type="character" w:customStyle="1" w:styleId="SidefodTegn">
    <w:name w:val="Sidefod Tegn"/>
    <w:link w:val="Sidefod"/>
    <w:uiPriority w:val="99"/>
    <w:rsid w:val="00EF7BC6"/>
    <w:rPr>
      <w:sz w:val="24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247083"/>
    <w:pPr>
      <w:pBdr>
        <w:top w:val="single" w:sz="4" w:space="10" w:color="4472C4"/>
        <w:bottom w:val="single" w:sz="4" w:space="10" w:color="4472C4"/>
      </w:pBdr>
      <w:spacing w:before="360" w:after="360"/>
      <w:ind w:left="864" w:right="864"/>
      <w:jc w:val="center"/>
    </w:pPr>
    <w:rPr>
      <w:i/>
      <w:iCs/>
      <w:color w:val="4472C4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247083"/>
    <w:rPr>
      <w:i/>
      <w:iCs/>
      <w:color w:val="4472C4"/>
      <w:sz w:val="24"/>
    </w:rPr>
  </w:style>
  <w:style w:type="paragraph" w:styleId="Listeafsnit">
    <w:name w:val="List Paragraph"/>
    <w:basedOn w:val="Normal"/>
    <w:uiPriority w:val="34"/>
    <w:qFormat/>
    <w:rsid w:val="00301662"/>
    <w:pPr>
      <w:ind w:left="720"/>
      <w:contextualSpacing/>
    </w:pPr>
  </w:style>
  <w:style w:type="character" w:styleId="Ulstomtale">
    <w:name w:val="Unresolved Mention"/>
    <w:basedOn w:val="Standardskrifttypeiafsnit"/>
    <w:uiPriority w:val="99"/>
    <w:semiHidden/>
    <w:unhideWhenUsed/>
    <w:rsid w:val="00667D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94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i.regnskabshjaelp@outlook.d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aribojazz.dk" TargetMode="External"/><Relationship Id="rId1" Type="http://schemas.openxmlformats.org/officeDocument/2006/relationships/hyperlink" Target="mailto:formand@maribojazz.dk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images.google.dk/imgres?imgurl=http://www.sangogklang.dk/billeder/noder.jpg&amp;imgrefurl=http://www.sangogklang.dk/&amp;usg=__YWEqbGzYtp-aHkL4TMGGkr8tR_w=&amp;h=228&amp;w=275&amp;sz=13&amp;hl=da&amp;start=2&amp;um=1&amp;tbnid=IA6nOt0jtBfvAM:&amp;tbnh=95&amp;tbnw=114&amp;prev=/images?q=noder&amp;um=1&amp;hl=da&amp;rlz=1T4SUNA_enDK269DK269&amp;sa=N" TargetMode="External"/><Relationship Id="rId2" Type="http://schemas.openxmlformats.org/officeDocument/2006/relationships/image" Target="media/image10.jpeg"/><Relationship Id="rId1" Type="http://schemas.openxmlformats.org/officeDocument/2006/relationships/image" Target="media/image1.jpeg"/><Relationship Id="rId6" Type="http://schemas.openxmlformats.org/officeDocument/2006/relationships/image" Target="media/image20.jpeg"/><Relationship Id="rId5" Type="http://schemas.openxmlformats.org/officeDocument/2006/relationships/hyperlink" Target="http://images.google.dk/imgres?imgurl=http://www.sangogklang.dk/billeder/noder.jpg&amp;imgrefurl=http://www.sangogklang.dk/&amp;usg=__YWEqbGzYtp-aHkL4TMGGkr8tR_w=&amp;h=228&amp;w=275&amp;sz=13&amp;hl=da&amp;start=2&amp;um=1&amp;tbnid=IA6nOt0jtBfvAM:&amp;tbnh=95&amp;tbnw=114&amp;prev=/images?q=noder&amp;um=1&amp;hl=da&amp;rlz=1T4SUNA_enDK269DK269&amp;sa=N" TargetMode="External"/><Relationship Id="rId4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rethe\AppData\Local\Microsoft\Windows\INetCache\Content.Outlook\SFI46BAM\Maribo%20jazz%2037%20Skabelon%20v10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E21DD8-F6DF-4B1C-85DF-5FDD1098EA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Maribo jazz 37 Skabelon v10</Template>
  <TotalTime>2708</TotalTime>
  <Pages>2</Pages>
  <Words>296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Maribo Jazz Festival 2008 : 17</vt:lpstr>
    </vt:vector>
  </TitlesOfParts>
  <Company>Hewlett-Packard</Company>
  <LinksUpToDate>false</LinksUpToDate>
  <CharactersWithSpaces>2100</CharactersWithSpaces>
  <SharedDoc>false</SharedDoc>
  <HLinks>
    <vt:vector size="18" baseType="variant">
      <vt:variant>
        <vt:i4>196680</vt:i4>
      </vt:variant>
      <vt:variant>
        <vt:i4>3</vt:i4>
      </vt:variant>
      <vt:variant>
        <vt:i4>0</vt:i4>
      </vt:variant>
      <vt:variant>
        <vt:i4>5</vt:i4>
      </vt:variant>
      <vt:variant>
        <vt:lpwstr>http://www.maribojazz.dk/</vt:lpwstr>
      </vt:variant>
      <vt:variant>
        <vt:lpwstr/>
      </vt:variant>
      <vt:variant>
        <vt:i4>3473416</vt:i4>
      </vt:variant>
      <vt:variant>
        <vt:i4>0</vt:i4>
      </vt:variant>
      <vt:variant>
        <vt:i4>0</vt:i4>
      </vt:variant>
      <vt:variant>
        <vt:i4>5</vt:i4>
      </vt:variant>
      <vt:variant>
        <vt:lpwstr>mailto:info@maribojazz.dk</vt:lpwstr>
      </vt:variant>
      <vt:variant>
        <vt:lpwstr/>
      </vt:variant>
      <vt:variant>
        <vt:i4>7012438</vt:i4>
      </vt:variant>
      <vt:variant>
        <vt:i4>0</vt:i4>
      </vt:variant>
      <vt:variant>
        <vt:i4>0</vt:i4>
      </vt:variant>
      <vt:variant>
        <vt:i4>5</vt:i4>
      </vt:variant>
      <vt:variant>
        <vt:lpwstr>http://images.google.dk/imgres?imgurl=http://www.sangogklang.dk/billeder/noder.jpg&amp;imgrefurl=http://www.sangogklang.dk/&amp;usg=__YWEqbGzYtp-aHkL4TMGGkr8tR_w=&amp;h=228&amp;w=275&amp;sz=13&amp;hl=da&amp;start=2&amp;um=1&amp;tbnid=IA6nOt0jtBfvAM:&amp;tbnh=95&amp;tbnw=114&amp;prev=/images?q=noder&amp;um=1&amp;hl=da&amp;rlz=1T4SUNA_enDK269DK269&amp;sa=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Maribo Jazz Festival 2008 : 17</dc:title>
  <dc:subject/>
  <dc:creator>Steffen Andersen  (Saxe Group)</dc:creator>
  <cp:keywords/>
  <cp:lastModifiedBy>frank gravesen</cp:lastModifiedBy>
  <cp:revision>18</cp:revision>
  <cp:lastPrinted>2024-10-01T06:46:00Z</cp:lastPrinted>
  <dcterms:created xsi:type="dcterms:W3CDTF">2026-10-06T16:55:00Z</dcterms:created>
  <dcterms:modified xsi:type="dcterms:W3CDTF">2026-10-08T14:11:00Z</dcterms:modified>
</cp:coreProperties>
</file>